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74343" w14:textId="77777777" w:rsidR="00F921A5" w:rsidRDefault="0080329B" w:rsidP="00DE4147">
      <w:pPr>
        <w:pStyle w:val="BodyText"/>
        <w:rPr>
          <w:rFonts w:ascii="Times New Roman"/>
        </w:rPr>
      </w:pPr>
      <w:r>
        <w:rPr>
          <w:noProof/>
        </w:rPr>
        <w:drawing>
          <wp:anchor distT="0" distB="0" distL="114300" distR="114300" simplePos="0" relativeHeight="251610624" behindDoc="0" locked="0" layoutInCell="1" allowOverlap="1" wp14:anchorId="24480687" wp14:editId="7A2F2D4D">
            <wp:simplePos x="0" y="0"/>
            <wp:positionH relativeFrom="column">
              <wp:posOffset>4914900</wp:posOffset>
            </wp:positionH>
            <wp:positionV relativeFrom="paragraph">
              <wp:posOffset>-169333</wp:posOffset>
            </wp:positionV>
            <wp:extent cx="1428115" cy="1473200"/>
            <wp:effectExtent l="0" t="0" r="635" b="0"/>
            <wp:wrapNone/>
            <wp:docPr id="2004365819" name="Picture 18" descr="A logo with text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65819" name="Picture 18" descr="A logo with text and letters&#10;&#10;Description automatically generated"/>
                    <pic:cNvPicPr/>
                  </pic:nvPicPr>
                  <pic:blipFill>
                    <a:blip r:embed="rId8" cstate="print">
                      <a:alphaModFix/>
                      <a:extLst>
                        <a:ext uri="{28A0092B-C50C-407E-A947-70E740481C1C}">
                          <a14:useLocalDpi xmlns:a14="http://schemas.microsoft.com/office/drawing/2010/main" val="0"/>
                        </a:ext>
                      </a:extLst>
                    </a:blip>
                    <a:stretch>
                      <a:fillRect/>
                    </a:stretch>
                  </pic:blipFill>
                  <pic:spPr>
                    <a:xfrm>
                      <a:off x="0" y="0"/>
                      <a:ext cx="1428115" cy="1473200"/>
                    </a:xfrm>
                    <a:prstGeom prst="rect">
                      <a:avLst/>
                    </a:prstGeom>
                  </pic:spPr>
                </pic:pic>
              </a:graphicData>
            </a:graphic>
            <wp14:sizeRelH relativeFrom="margin">
              <wp14:pctWidth>0</wp14:pctWidth>
            </wp14:sizeRelH>
            <wp14:sizeRelV relativeFrom="margin">
              <wp14:pctHeight>0</wp14:pctHeight>
            </wp14:sizeRelV>
          </wp:anchor>
        </w:drawing>
      </w:r>
    </w:p>
    <w:p w14:paraId="29DC5DA6" w14:textId="77777777" w:rsidR="002A3AC7" w:rsidRPr="00445AB6" w:rsidRDefault="00252C2F" w:rsidP="00DE4147">
      <w:pPr>
        <w:pStyle w:val="BodyText"/>
        <w:rPr>
          <w:rFonts w:ascii="Montserrat" w:hAnsi="Montserrat"/>
        </w:rPr>
      </w:pPr>
      <w:proofErr w:type="spellStart"/>
      <w:r w:rsidRPr="00445AB6">
        <w:t>Xjenza</w:t>
      </w:r>
      <w:proofErr w:type="spellEnd"/>
      <w:r w:rsidRPr="00445AB6">
        <w:rPr>
          <w:spacing w:val="-12"/>
        </w:rPr>
        <w:t xml:space="preserve"> </w:t>
      </w:r>
      <w:r w:rsidRPr="00445AB6">
        <w:t>Online:</w:t>
      </w:r>
      <w:r w:rsidRPr="00445AB6">
        <w:rPr>
          <w:spacing w:val="1"/>
        </w:rPr>
        <w:t xml:space="preserve"> </w:t>
      </w:r>
      <w:r w:rsidRPr="00445AB6">
        <w:t>Science</w:t>
      </w:r>
      <w:r w:rsidRPr="00445AB6">
        <w:rPr>
          <w:spacing w:val="-12"/>
        </w:rPr>
        <w:t xml:space="preserve"> </w:t>
      </w:r>
      <w:r w:rsidRPr="00445AB6">
        <w:t>Journal</w:t>
      </w:r>
      <w:r w:rsidRPr="00445AB6">
        <w:rPr>
          <w:spacing w:val="-12"/>
        </w:rPr>
        <w:t xml:space="preserve"> </w:t>
      </w:r>
      <w:r w:rsidRPr="00445AB6">
        <w:t>of</w:t>
      </w:r>
      <w:r w:rsidRPr="00445AB6">
        <w:rPr>
          <w:spacing w:val="-12"/>
        </w:rPr>
        <w:t xml:space="preserve"> </w:t>
      </w:r>
      <w:r w:rsidRPr="00445AB6">
        <w:t>the</w:t>
      </w:r>
      <w:r w:rsidRPr="00445AB6">
        <w:rPr>
          <w:spacing w:val="-12"/>
        </w:rPr>
        <w:t xml:space="preserve"> </w:t>
      </w:r>
      <w:r w:rsidRPr="00445AB6">
        <w:t>Malta</w:t>
      </w:r>
      <w:r w:rsidRPr="00445AB6">
        <w:rPr>
          <w:spacing w:val="-11"/>
        </w:rPr>
        <w:t xml:space="preserve"> </w:t>
      </w:r>
      <w:r w:rsidRPr="00445AB6">
        <w:t>Chamber</w:t>
      </w:r>
      <w:r w:rsidRPr="00445AB6">
        <w:rPr>
          <w:spacing w:val="-12"/>
        </w:rPr>
        <w:t xml:space="preserve"> </w:t>
      </w:r>
      <w:r w:rsidRPr="00445AB6">
        <w:t>of</w:t>
      </w:r>
      <w:r w:rsidRPr="00445AB6">
        <w:rPr>
          <w:spacing w:val="-12"/>
        </w:rPr>
        <w:t xml:space="preserve"> </w:t>
      </w:r>
      <w:r w:rsidRPr="00445AB6">
        <w:t>Scientists</w:t>
      </w:r>
      <w:r w:rsidRPr="00445AB6">
        <w:rPr>
          <w:rFonts w:ascii="Montserrat" w:hAnsi="Montserrat"/>
        </w:rPr>
        <w:t xml:space="preserve"> </w:t>
      </w:r>
    </w:p>
    <w:p w14:paraId="060169F9" w14:textId="77777777" w:rsidR="00F921A5" w:rsidRPr="000C09E5" w:rsidRDefault="002A3AC7" w:rsidP="00DE4147">
      <w:pPr>
        <w:pStyle w:val="BodyText"/>
        <w:rPr>
          <w:lang w:val="it-IT"/>
        </w:rPr>
      </w:pPr>
      <w:hyperlink r:id="rId9" w:history="1">
        <w:r w:rsidRPr="000C09E5">
          <w:rPr>
            <w:rStyle w:val="Hyperlink"/>
            <w:rFonts w:cs="CMU Bright"/>
            <w:spacing w:val="-2"/>
            <w:lang w:val="it-IT"/>
          </w:rPr>
          <w:t>www.xjenza.org</w:t>
        </w:r>
      </w:hyperlink>
    </w:p>
    <w:p w14:paraId="7F4B1F90" w14:textId="77777777" w:rsidR="00F921A5" w:rsidRPr="000C09E5" w:rsidRDefault="00252C2F" w:rsidP="00DE4147">
      <w:pPr>
        <w:pStyle w:val="BodyText"/>
        <w:rPr>
          <w:lang w:val="it-IT"/>
        </w:rPr>
      </w:pPr>
      <w:r w:rsidRPr="000C09E5">
        <w:rPr>
          <w:lang w:val="it-IT"/>
        </w:rPr>
        <w:t>DOI:</w:t>
      </w:r>
      <w:r w:rsidRPr="000C09E5">
        <w:rPr>
          <w:spacing w:val="11"/>
          <w:lang w:val="it-IT"/>
        </w:rPr>
        <w:t xml:space="preserve"> </w:t>
      </w:r>
      <w:hyperlink r:id="rId10">
        <w:r w:rsidRPr="000C09E5">
          <w:rPr>
            <w:color w:val="0000CC"/>
            <w:spacing w:val="-2"/>
            <w:lang w:val="it-IT"/>
          </w:rPr>
          <w:t>10.7423/XJENZA.2022.x.xx</w:t>
        </w:r>
      </w:hyperlink>
    </w:p>
    <w:p w14:paraId="0006DAAB" w14:textId="77777777" w:rsidR="00F921A5" w:rsidRPr="000C09E5" w:rsidRDefault="00F921A5" w:rsidP="00DE4147">
      <w:pPr>
        <w:pStyle w:val="BodyText"/>
        <w:rPr>
          <w:lang w:val="it-IT"/>
        </w:rPr>
      </w:pPr>
    </w:p>
    <w:p w14:paraId="21FF6F45" w14:textId="77777777" w:rsidR="00F921A5" w:rsidRPr="000C09E5" w:rsidRDefault="00F921A5" w:rsidP="00DE4147">
      <w:pPr>
        <w:pStyle w:val="BodyText"/>
        <w:rPr>
          <w:lang w:val="it-IT"/>
        </w:rPr>
      </w:pPr>
    </w:p>
    <w:p w14:paraId="5F5C76CB" w14:textId="77777777" w:rsidR="00F921A5" w:rsidRPr="000C09E5" w:rsidRDefault="00F921A5" w:rsidP="00DE4147">
      <w:pPr>
        <w:pStyle w:val="BodyText"/>
        <w:rPr>
          <w:lang w:val="it-IT"/>
        </w:rPr>
      </w:pPr>
    </w:p>
    <w:p w14:paraId="79463138" w14:textId="77777777" w:rsidR="00F921A5" w:rsidRPr="0080329B" w:rsidRDefault="00252C2F">
      <w:pPr>
        <w:ind w:left="114"/>
        <w:rPr>
          <w:rFonts w:ascii="Montserrat" w:hAnsi="Montserrat"/>
          <w:i/>
          <w:sz w:val="20"/>
        </w:rPr>
      </w:pPr>
      <w:r w:rsidRPr="0080329B">
        <w:rPr>
          <w:rFonts w:ascii="Montserrat" w:hAnsi="Montserrat"/>
          <w:i/>
          <w:sz w:val="20"/>
        </w:rPr>
        <w:t>Research</w:t>
      </w:r>
      <w:r w:rsidRPr="0080329B">
        <w:rPr>
          <w:rFonts w:ascii="Montserrat" w:hAnsi="Montserrat"/>
          <w:i/>
          <w:spacing w:val="-3"/>
          <w:sz w:val="20"/>
        </w:rPr>
        <w:t xml:space="preserve"> </w:t>
      </w:r>
      <w:r w:rsidRPr="0080329B">
        <w:rPr>
          <w:rFonts w:ascii="Montserrat" w:hAnsi="Montserrat"/>
          <w:i/>
          <w:spacing w:val="-2"/>
          <w:sz w:val="20"/>
        </w:rPr>
        <w:t>Article</w:t>
      </w:r>
    </w:p>
    <w:p w14:paraId="14DB2BA1" w14:textId="77777777" w:rsidR="00F921A5" w:rsidRDefault="00F921A5" w:rsidP="00DE4147">
      <w:pPr>
        <w:pStyle w:val="BodyText"/>
      </w:pPr>
    </w:p>
    <w:p w14:paraId="372583C0" w14:textId="77777777" w:rsidR="00F921A5" w:rsidRPr="0080329B" w:rsidRDefault="00252C2F" w:rsidP="005573E7">
      <w:pPr>
        <w:pStyle w:val="Title"/>
      </w:pPr>
      <w:r w:rsidRPr="0080329B">
        <w:t>A</w:t>
      </w:r>
      <w:r w:rsidRPr="0080329B">
        <w:rPr>
          <w:spacing w:val="-14"/>
        </w:rPr>
        <w:t xml:space="preserve"> </w:t>
      </w:r>
      <w:r w:rsidRPr="0080329B">
        <w:t>very</w:t>
      </w:r>
      <w:r w:rsidRPr="0080329B">
        <w:rPr>
          <w:spacing w:val="-13"/>
        </w:rPr>
        <w:t xml:space="preserve"> </w:t>
      </w:r>
      <w:r w:rsidRPr="0080329B">
        <w:t>interesting</w:t>
      </w:r>
      <w:r w:rsidRPr="0080329B">
        <w:rPr>
          <w:spacing w:val="-13"/>
        </w:rPr>
        <w:t xml:space="preserve"> </w:t>
      </w:r>
      <w:r w:rsidRPr="0080329B">
        <w:t>scientific</w:t>
      </w:r>
      <w:r w:rsidRPr="0080329B">
        <w:rPr>
          <w:spacing w:val="-13"/>
        </w:rPr>
        <w:t xml:space="preserve"> </w:t>
      </w:r>
      <w:r w:rsidRPr="005573E7">
        <w:t>publication</w:t>
      </w:r>
    </w:p>
    <w:p w14:paraId="353C226F" w14:textId="77777777" w:rsidR="00F921A5" w:rsidRPr="00252C2F" w:rsidRDefault="00252C2F" w:rsidP="00DE4147">
      <w:pPr>
        <w:pStyle w:val="BodyText"/>
      </w:pPr>
      <w:r w:rsidRPr="00252C2F">
        <w:rPr>
          <w:w w:val="90"/>
        </w:rPr>
        <w:t>J.</w:t>
      </w:r>
      <w:r w:rsidRPr="00252C2F">
        <w:rPr>
          <w:spacing w:val="-2"/>
        </w:rPr>
        <w:t xml:space="preserve"> </w:t>
      </w:r>
      <w:r w:rsidRPr="00252C2F">
        <w:rPr>
          <w:w w:val="90"/>
        </w:rPr>
        <w:t>Borg</w:t>
      </w:r>
      <w:r w:rsidRPr="00252C2F">
        <w:rPr>
          <w:w w:val="90"/>
          <w:position w:val="7"/>
        </w:rPr>
        <w:t>1</w:t>
      </w:r>
      <w:r w:rsidRPr="00252C2F">
        <w:rPr>
          <w:w w:val="90"/>
        </w:rPr>
        <w:t>,</w:t>
      </w:r>
      <w:r w:rsidRPr="00252C2F">
        <w:rPr>
          <w:spacing w:val="-1"/>
        </w:rPr>
        <w:t xml:space="preserve"> </w:t>
      </w:r>
      <w:r w:rsidRPr="00252C2F">
        <w:rPr>
          <w:w w:val="90"/>
        </w:rPr>
        <w:t>J.</w:t>
      </w:r>
      <w:r w:rsidRPr="00252C2F">
        <w:rPr>
          <w:spacing w:val="-2"/>
        </w:rPr>
        <w:t xml:space="preserve"> </w:t>
      </w:r>
      <w:r w:rsidRPr="00252C2F">
        <w:rPr>
          <w:w w:val="90"/>
        </w:rPr>
        <w:t>Doe</w:t>
      </w:r>
      <w:r w:rsidRPr="00252C2F">
        <w:rPr>
          <w:w w:val="90"/>
          <w:position w:val="7"/>
        </w:rPr>
        <w:t>2</w:t>
      </w:r>
      <w:r w:rsidRPr="00252C2F">
        <w:rPr>
          <w:rFonts w:ascii="Cambria Math" w:hAnsi="Cambria Math" w:cs="Cambria Math"/>
          <w:i/>
          <w:w w:val="90"/>
          <w:position w:val="7"/>
        </w:rPr>
        <w:t>∗</w:t>
      </w:r>
      <w:r w:rsidRPr="00252C2F">
        <w:rPr>
          <w:i/>
          <w:spacing w:val="29"/>
          <w:position w:val="7"/>
        </w:rPr>
        <w:t xml:space="preserve"> </w:t>
      </w:r>
      <w:r w:rsidRPr="00252C2F">
        <w:rPr>
          <w:w w:val="90"/>
        </w:rPr>
        <w:t>and</w:t>
      </w:r>
      <w:r w:rsidRPr="00252C2F">
        <w:rPr>
          <w:spacing w:val="-1"/>
        </w:rPr>
        <w:t xml:space="preserve"> </w:t>
      </w:r>
      <w:r w:rsidRPr="00252C2F">
        <w:rPr>
          <w:w w:val="90"/>
        </w:rPr>
        <w:t>J.</w:t>
      </w:r>
      <w:r w:rsidRPr="00252C2F">
        <w:rPr>
          <w:spacing w:val="-2"/>
        </w:rPr>
        <w:t xml:space="preserve"> </w:t>
      </w:r>
      <w:r w:rsidRPr="00252C2F">
        <w:rPr>
          <w:spacing w:val="-2"/>
          <w:w w:val="90"/>
        </w:rPr>
        <w:t>Bloggs</w:t>
      </w:r>
      <w:r w:rsidRPr="00252C2F">
        <w:rPr>
          <w:spacing w:val="-2"/>
          <w:w w:val="90"/>
          <w:position w:val="7"/>
        </w:rPr>
        <w:t>2</w:t>
      </w:r>
    </w:p>
    <w:p w14:paraId="5F01D350" w14:textId="77777777" w:rsidR="00F921A5" w:rsidRPr="00514A3B" w:rsidRDefault="00252C2F">
      <w:pPr>
        <w:spacing w:line="230" w:lineRule="exact"/>
        <w:ind w:left="114"/>
        <w:rPr>
          <w:rFonts w:ascii="CMU Bright" w:hAnsi="CMU Bright" w:cs="CMU Bright"/>
          <w:i/>
          <w:sz w:val="20"/>
        </w:rPr>
      </w:pPr>
      <w:r w:rsidRPr="00514A3B">
        <w:rPr>
          <w:rFonts w:ascii="CMU Bright" w:hAnsi="CMU Bright" w:cs="CMU Bright"/>
          <w:spacing w:val="-2"/>
          <w:sz w:val="20"/>
          <w:vertAlign w:val="superscript"/>
        </w:rPr>
        <w:t>1</w:t>
      </w:r>
      <w:r w:rsidRPr="00514A3B">
        <w:rPr>
          <w:rFonts w:ascii="CMU Bright" w:hAnsi="CMU Bright" w:cs="CMU Bright"/>
          <w:i/>
          <w:spacing w:val="-2"/>
          <w:sz w:val="20"/>
        </w:rPr>
        <w:t>Department</w:t>
      </w:r>
      <w:r w:rsidRPr="00514A3B">
        <w:rPr>
          <w:rFonts w:ascii="CMU Bright" w:hAnsi="CMU Bright" w:cs="CMU Bright"/>
          <w:i/>
          <w:spacing w:val="-4"/>
          <w:sz w:val="20"/>
        </w:rPr>
        <w:t xml:space="preserve"> </w:t>
      </w:r>
      <w:r w:rsidRPr="00514A3B">
        <w:rPr>
          <w:rFonts w:ascii="CMU Bright" w:hAnsi="CMU Bright" w:cs="CMU Bright"/>
          <w:i/>
          <w:spacing w:val="-2"/>
          <w:sz w:val="20"/>
        </w:rPr>
        <w:t>of</w:t>
      </w:r>
      <w:r w:rsidRPr="00514A3B">
        <w:rPr>
          <w:rFonts w:ascii="CMU Bright" w:hAnsi="CMU Bright" w:cs="CMU Bright"/>
          <w:i/>
          <w:spacing w:val="-3"/>
          <w:sz w:val="20"/>
        </w:rPr>
        <w:t xml:space="preserve"> </w:t>
      </w:r>
      <w:r w:rsidRPr="00514A3B">
        <w:rPr>
          <w:rFonts w:ascii="CMU Bright" w:hAnsi="CMU Bright" w:cs="CMU Bright"/>
          <w:i/>
          <w:spacing w:val="-2"/>
          <w:sz w:val="20"/>
        </w:rPr>
        <w:t>Mathematics,</w:t>
      </w:r>
      <w:r w:rsidRPr="00514A3B">
        <w:rPr>
          <w:rFonts w:ascii="CMU Bright" w:hAnsi="CMU Bright" w:cs="CMU Bright"/>
          <w:i/>
          <w:spacing w:val="-4"/>
          <w:sz w:val="20"/>
        </w:rPr>
        <w:t xml:space="preserve"> </w:t>
      </w:r>
      <w:r w:rsidRPr="00514A3B">
        <w:rPr>
          <w:rFonts w:ascii="CMU Bright" w:hAnsi="CMU Bright" w:cs="CMU Bright"/>
          <w:i/>
          <w:spacing w:val="-2"/>
          <w:sz w:val="20"/>
        </w:rPr>
        <w:t>Faculty</w:t>
      </w:r>
      <w:r w:rsidRPr="00514A3B">
        <w:rPr>
          <w:rFonts w:ascii="CMU Bright" w:hAnsi="CMU Bright" w:cs="CMU Bright"/>
          <w:i/>
          <w:spacing w:val="-3"/>
          <w:sz w:val="20"/>
        </w:rPr>
        <w:t xml:space="preserve"> </w:t>
      </w:r>
      <w:r w:rsidRPr="00514A3B">
        <w:rPr>
          <w:rFonts w:ascii="CMU Bright" w:hAnsi="CMU Bright" w:cs="CMU Bright"/>
          <w:i/>
          <w:spacing w:val="-2"/>
          <w:sz w:val="20"/>
        </w:rPr>
        <w:t>of</w:t>
      </w:r>
      <w:r w:rsidRPr="00514A3B">
        <w:rPr>
          <w:rFonts w:ascii="CMU Bright" w:hAnsi="CMU Bright" w:cs="CMU Bright"/>
          <w:i/>
          <w:spacing w:val="-4"/>
          <w:sz w:val="20"/>
        </w:rPr>
        <w:t xml:space="preserve"> </w:t>
      </w:r>
      <w:r w:rsidRPr="00514A3B">
        <w:rPr>
          <w:rFonts w:ascii="CMU Bright" w:hAnsi="CMU Bright" w:cs="CMU Bright"/>
          <w:i/>
          <w:spacing w:val="-2"/>
          <w:sz w:val="20"/>
        </w:rPr>
        <w:t>Science,</w:t>
      </w:r>
      <w:r w:rsidRPr="00514A3B">
        <w:rPr>
          <w:rFonts w:ascii="CMU Bright" w:hAnsi="CMU Bright" w:cs="CMU Bright"/>
          <w:i/>
          <w:spacing w:val="-3"/>
          <w:sz w:val="20"/>
        </w:rPr>
        <w:t xml:space="preserve"> </w:t>
      </w:r>
      <w:r w:rsidRPr="00514A3B">
        <w:rPr>
          <w:rFonts w:ascii="CMU Bright" w:hAnsi="CMU Bright" w:cs="CMU Bright"/>
          <w:i/>
          <w:spacing w:val="-2"/>
          <w:sz w:val="20"/>
        </w:rPr>
        <w:t>University</w:t>
      </w:r>
      <w:r w:rsidRPr="00514A3B">
        <w:rPr>
          <w:rFonts w:ascii="CMU Bright" w:hAnsi="CMU Bright" w:cs="CMU Bright"/>
          <w:i/>
          <w:spacing w:val="-4"/>
          <w:sz w:val="20"/>
        </w:rPr>
        <w:t xml:space="preserve"> </w:t>
      </w:r>
      <w:r w:rsidRPr="00514A3B">
        <w:rPr>
          <w:rFonts w:ascii="CMU Bright" w:hAnsi="CMU Bright" w:cs="CMU Bright"/>
          <w:i/>
          <w:spacing w:val="-2"/>
          <w:sz w:val="20"/>
        </w:rPr>
        <w:t>of</w:t>
      </w:r>
      <w:r w:rsidRPr="00514A3B">
        <w:rPr>
          <w:rFonts w:ascii="CMU Bright" w:hAnsi="CMU Bright" w:cs="CMU Bright"/>
          <w:i/>
          <w:spacing w:val="-3"/>
          <w:sz w:val="20"/>
        </w:rPr>
        <w:t xml:space="preserve"> </w:t>
      </w:r>
      <w:r w:rsidRPr="00514A3B">
        <w:rPr>
          <w:rFonts w:ascii="CMU Bright" w:hAnsi="CMU Bright" w:cs="CMU Bright"/>
          <w:i/>
          <w:spacing w:val="-2"/>
          <w:sz w:val="20"/>
        </w:rPr>
        <w:t>Malta,</w:t>
      </w:r>
      <w:r w:rsidRPr="00514A3B">
        <w:rPr>
          <w:rFonts w:ascii="CMU Bright" w:hAnsi="CMU Bright" w:cs="CMU Bright"/>
          <w:i/>
          <w:spacing w:val="-4"/>
          <w:sz w:val="20"/>
        </w:rPr>
        <w:t xml:space="preserve"> </w:t>
      </w:r>
      <w:r w:rsidRPr="00514A3B">
        <w:rPr>
          <w:rFonts w:ascii="CMU Bright" w:hAnsi="CMU Bright" w:cs="CMU Bright"/>
          <w:i/>
          <w:spacing w:val="-2"/>
          <w:sz w:val="20"/>
        </w:rPr>
        <w:t>Malta</w:t>
      </w:r>
    </w:p>
    <w:p w14:paraId="64149FD8" w14:textId="77777777" w:rsidR="00F921A5" w:rsidRPr="00514A3B" w:rsidRDefault="00252C2F">
      <w:pPr>
        <w:spacing w:before="19"/>
        <w:ind w:left="114"/>
        <w:rPr>
          <w:rFonts w:ascii="CMU Bright" w:hAnsi="CMU Bright" w:cs="CMU Bright"/>
          <w:i/>
          <w:sz w:val="20"/>
        </w:rPr>
      </w:pPr>
      <w:r w:rsidRPr="00514A3B">
        <w:rPr>
          <w:rFonts w:ascii="CMU Bright" w:hAnsi="CMU Bright" w:cs="CMU Bright"/>
          <w:spacing w:val="-4"/>
          <w:sz w:val="20"/>
          <w:vertAlign w:val="superscript"/>
        </w:rPr>
        <w:t>2</w:t>
      </w:r>
      <w:r w:rsidRPr="00514A3B">
        <w:rPr>
          <w:rFonts w:ascii="CMU Bright" w:hAnsi="CMU Bright" w:cs="CMU Bright"/>
          <w:i/>
          <w:spacing w:val="-4"/>
          <w:sz w:val="20"/>
        </w:rPr>
        <w:t>Department</w:t>
      </w:r>
      <w:r w:rsidRPr="00514A3B">
        <w:rPr>
          <w:rFonts w:ascii="CMU Bright" w:hAnsi="CMU Bright" w:cs="CMU Bright"/>
          <w:i/>
          <w:spacing w:val="-7"/>
          <w:sz w:val="20"/>
        </w:rPr>
        <w:t xml:space="preserve"> </w:t>
      </w:r>
      <w:r w:rsidRPr="00514A3B">
        <w:rPr>
          <w:rFonts w:ascii="CMU Bright" w:hAnsi="CMU Bright" w:cs="CMU Bright"/>
          <w:i/>
          <w:spacing w:val="-4"/>
          <w:sz w:val="20"/>
        </w:rPr>
        <w:t>of</w:t>
      </w:r>
      <w:r w:rsidRPr="00514A3B">
        <w:rPr>
          <w:rFonts w:ascii="CMU Bright" w:hAnsi="CMU Bright" w:cs="CMU Bright"/>
          <w:i/>
          <w:spacing w:val="-6"/>
          <w:sz w:val="20"/>
        </w:rPr>
        <w:t xml:space="preserve"> </w:t>
      </w:r>
      <w:r w:rsidRPr="00514A3B">
        <w:rPr>
          <w:rFonts w:ascii="CMU Bright" w:hAnsi="CMU Bright" w:cs="CMU Bright"/>
          <w:i/>
          <w:spacing w:val="-4"/>
          <w:sz w:val="20"/>
        </w:rPr>
        <w:t>Physics,</w:t>
      </w:r>
      <w:r w:rsidRPr="00514A3B">
        <w:rPr>
          <w:rFonts w:ascii="CMU Bright" w:hAnsi="CMU Bright" w:cs="CMU Bright"/>
          <w:i/>
          <w:spacing w:val="-6"/>
          <w:sz w:val="20"/>
        </w:rPr>
        <w:t xml:space="preserve"> </w:t>
      </w:r>
      <w:r w:rsidRPr="00514A3B">
        <w:rPr>
          <w:rFonts w:ascii="CMU Bright" w:hAnsi="CMU Bright" w:cs="CMU Bright"/>
          <w:i/>
          <w:spacing w:val="-4"/>
          <w:sz w:val="20"/>
        </w:rPr>
        <w:t>Harvard</w:t>
      </w:r>
      <w:r w:rsidRPr="00514A3B">
        <w:rPr>
          <w:rFonts w:ascii="CMU Bright" w:hAnsi="CMU Bright" w:cs="CMU Bright"/>
          <w:i/>
          <w:spacing w:val="-6"/>
          <w:sz w:val="20"/>
        </w:rPr>
        <w:t xml:space="preserve"> </w:t>
      </w:r>
      <w:r w:rsidRPr="00514A3B">
        <w:rPr>
          <w:rFonts w:ascii="CMU Bright" w:hAnsi="CMU Bright" w:cs="CMU Bright"/>
          <w:i/>
          <w:spacing w:val="-4"/>
          <w:sz w:val="20"/>
        </w:rPr>
        <w:t>University,</w:t>
      </w:r>
      <w:r w:rsidRPr="00514A3B">
        <w:rPr>
          <w:rFonts w:ascii="CMU Bright" w:hAnsi="CMU Bright" w:cs="CMU Bright"/>
          <w:i/>
          <w:spacing w:val="-6"/>
          <w:sz w:val="20"/>
        </w:rPr>
        <w:t xml:space="preserve"> </w:t>
      </w:r>
      <w:r w:rsidRPr="00514A3B">
        <w:rPr>
          <w:rFonts w:ascii="CMU Bright" w:hAnsi="CMU Bright" w:cs="CMU Bright"/>
          <w:i/>
          <w:spacing w:val="-4"/>
          <w:sz w:val="20"/>
        </w:rPr>
        <w:t>Cambridge</w:t>
      </w:r>
      <w:r w:rsidRPr="00514A3B">
        <w:rPr>
          <w:rFonts w:ascii="CMU Bright" w:hAnsi="CMU Bright" w:cs="CMU Bright"/>
          <w:i/>
          <w:spacing w:val="-6"/>
          <w:sz w:val="20"/>
        </w:rPr>
        <w:t xml:space="preserve"> </w:t>
      </w:r>
      <w:r w:rsidRPr="00514A3B">
        <w:rPr>
          <w:rFonts w:ascii="CMU Bright" w:hAnsi="CMU Bright" w:cs="CMU Bright"/>
          <w:i/>
          <w:spacing w:val="-4"/>
          <w:sz w:val="20"/>
        </w:rPr>
        <w:t>MA,</w:t>
      </w:r>
      <w:r w:rsidRPr="00514A3B">
        <w:rPr>
          <w:rFonts w:ascii="CMU Bright" w:hAnsi="CMU Bright" w:cs="CMU Bright"/>
          <w:i/>
          <w:spacing w:val="-6"/>
          <w:sz w:val="20"/>
        </w:rPr>
        <w:t xml:space="preserve"> </w:t>
      </w:r>
      <w:r w:rsidRPr="00514A3B">
        <w:rPr>
          <w:rFonts w:ascii="CMU Bright" w:hAnsi="CMU Bright" w:cs="CMU Bright"/>
          <w:i/>
          <w:spacing w:val="-5"/>
          <w:sz w:val="20"/>
        </w:rPr>
        <w:t>US</w:t>
      </w:r>
    </w:p>
    <w:p w14:paraId="0644FE02" w14:textId="77777777" w:rsidR="00F921A5" w:rsidRPr="00514A3B" w:rsidRDefault="00F921A5" w:rsidP="00DE4147">
      <w:pPr>
        <w:pStyle w:val="BodyText"/>
      </w:pPr>
    </w:p>
    <w:p w14:paraId="1FD152B8" w14:textId="77777777" w:rsidR="00F921A5" w:rsidRDefault="00F921A5" w:rsidP="00895D91">
      <w:pPr>
        <w:sectPr w:rsidR="00F921A5" w:rsidSect="00BB6268">
          <w:headerReference w:type="default" r:id="rId11"/>
          <w:footerReference w:type="default" r:id="rId12"/>
          <w:headerReference w:type="first" r:id="rId13"/>
          <w:footerReference w:type="first" r:id="rId14"/>
          <w:type w:val="continuous"/>
          <w:pgSz w:w="11910" w:h="16840"/>
          <w:pgMar w:top="1100" w:right="860" w:bottom="280" w:left="900" w:header="868" w:footer="0" w:gutter="0"/>
          <w:pgNumType w:start="1"/>
          <w:cols w:space="720"/>
          <w:titlePg/>
          <w:docGrid w:linePitch="299"/>
        </w:sectPr>
      </w:pPr>
    </w:p>
    <w:p w14:paraId="3C5F14F7" w14:textId="77777777" w:rsidR="005573E7" w:rsidRPr="00482F9D" w:rsidRDefault="00252C2F" w:rsidP="00DE4147">
      <w:pPr>
        <w:pStyle w:val="BodyText"/>
      </w:pPr>
      <w:r w:rsidRPr="0080329B">
        <w:rPr>
          <w:rFonts w:ascii="Montserrat Bold" w:hAnsi="Montserrat Bold"/>
          <w:spacing w:val="-6"/>
        </w:rPr>
        <w:t>Abstract.</w:t>
      </w:r>
      <w:r w:rsidRPr="00EF353F">
        <w:rPr>
          <w:rFonts w:cs="CMU Bright"/>
        </w:rPr>
        <w:t xml:space="preserve"> </w:t>
      </w:r>
      <w:proofErr w:type="spellStart"/>
      <w:r w:rsidR="005573E7" w:rsidRPr="00482F9D">
        <w:t>Xjenza</w:t>
      </w:r>
      <w:proofErr w:type="spellEnd"/>
      <w:r w:rsidR="005573E7" w:rsidRPr="00482F9D">
        <w:t xml:space="preserve"> Online is the Science Journal of the Malta Chamber of Scientists and is published in an electronic format. </w:t>
      </w:r>
      <w:proofErr w:type="spellStart"/>
      <w:r w:rsidR="005573E7" w:rsidRPr="00482F9D">
        <w:t>Xjenza</w:t>
      </w:r>
      <w:proofErr w:type="spellEnd"/>
      <w:r w:rsidR="005573E7" w:rsidRPr="00482F9D">
        <w:t xml:space="preserve"> Online is a peer-reviewed, open access international journal. The scope of the journal encompasses research articles, original research reports, reviews, short communications and scientific commentaries in the fields </w:t>
      </w:r>
      <w:r w:rsidR="00DE4147" w:rsidRPr="00482F9D">
        <w:t>of</w:t>
      </w:r>
      <w:r w:rsidR="005573E7" w:rsidRPr="00482F9D">
        <w:t xml:space="preserve"> mathematics, statistics, geology, engineering, computer science, social sciences, natural and earth sciences, technological sciences, linguistics, industrial, nanotechnology, biology, chemistry, physics, zoology, medical studies, electronics and all other applied and theoretical aspect of science.</w:t>
      </w:r>
    </w:p>
    <w:p w14:paraId="26B42372" w14:textId="77777777" w:rsidR="00DD3DE5" w:rsidRPr="00482F9D" w:rsidRDefault="00951A58" w:rsidP="00DE4147">
      <w:pPr>
        <w:pStyle w:val="BodyText"/>
      </w:pPr>
      <w:r w:rsidRPr="00482F9D">
        <w:t>This document template is designed for MS Word users, while those who prefer LaTeX should use the journal's LaTeX template available at Overleaf. To maintain font fidelity, please ensure the Montserrat and Computer Modern Bright fonts are installed as per instructions below. It is crucial that the template's default fonts, font sizes and margins are not modified in any way, as this will minimizes the delays in publishing your paper. Please, also follow carefully the instructions on how to insert references and hyperlinks to your paper</w:t>
      </w:r>
      <w:r w:rsidR="00DD3DE5" w:rsidRPr="00482F9D">
        <w:t>s</w:t>
      </w:r>
      <w:r w:rsidRPr="00482F9D">
        <w:t>.</w:t>
      </w:r>
      <w:r w:rsidR="001E2BBF" w:rsidRPr="00482F9D">
        <w:t xml:space="preserve"> </w:t>
      </w:r>
    </w:p>
    <w:p w14:paraId="67C08C7A" w14:textId="77777777" w:rsidR="00F921A5" w:rsidRPr="00482F9D" w:rsidRDefault="00252C2F" w:rsidP="00DE4147">
      <w:pPr>
        <w:pStyle w:val="SectionTitle"/>
      </w:pPr>
      <w:bookmarkStart w:id="0" w:name="Introduction"/>
      <w:bookmarkEnd w:id="0"/>
      <w:r w:rsidRPr="00482F9D">
        <w:t>Introduction</w:t>
      </w:r>
    </w:p>
    <w:p w14:paraId="60DA09C6" w14:textId="77777777" w:rsidR="005573E7" w:rsidRPr="00482F9D" w:rsidRDefault="005573E7" w:rsidP="00DE4147">
      <w:pPr>
        <w:pStyle w:val="BodyText"/>
      </w:pPr>
      <w:r w:rsidRPr="00482F9D">
        <w:t>A</w:t>
      </w:r>
      <w:r w:rsidR="00BB6268" w:rsidRPr="00482F9D">
        <w:t xml:space="preserve"> </w:t>
      </w:r>
      <w:r w:rsidRPr="00482F9D">
        <w:t xml:space="preserve">manuscript for publication in </w:t>
      </w:r>
      <w:proofErr w:type="spellStart"/>
      <w:r w:rsidRPr="00482F9D">
        <w:t>Xjenza</w:t>
      </w:r>
      <w:proofErr w:type="spellEnd"/>
      <w:r w:rsidRPr="00482F9D">
        <w:t xml:space="preserve"> will typicall</w:t>
      </w:r>
      <w:r w:rsidR="00BB6268" w:rsidRPr="00482F9D">
        <w:t>y</w:t>
      </w:r>
      <w:r w:rsidRPr="00482F9D">
        <w:t xml:space="preserve"> have the following components: Title page, Abstract, Keywords, Abbreviations, Introduction, Materials and Methods, Results, Discussion, Conclusions, Appendices and References. The manuscript will be divided into clearly defined and numbered sections. Each numbered </w:t>
      </w:r>
      <w:r w:rsidRPr="00482F9D">
        <w:t>subsection should have a brief heading. Each heading should appear on its own separate line. Subsections should be used as much as possible when cross-referencing text, i.e. refer to the subsection by the section number.</w:t>
      </w:r>
    </w:p>
    <w:p w14:paraId="27B5C886" w14:textId="77777777" w:rsidR="005573E7" w:rsidRPr="00482F9D" w:rsidRDefault="005573E7" w:rsidP="00DE4147">
      <w:pPr>
        <w:pStyle w:val="SectionTitle"/>
      </w:pPr>
      <w:r w:rsidRPr="00482F9D">
        <w:t>Title</w:t>
      </w:r>
    </w:p>
    <w:p w14:paraId="03DA7D1F" w14:textId="77777777" w:rsidR="00BB6268" w:rsidRPr="00482F9D" w:rsidRDefault="00BB6268" w:rsidP="00DE4147">
      <w:pPr>
        <w:pStyle w:val="BodyText"/>
      </w:pPr>
      <w:r w:rsidRPr="00482F9D">
        <w:t>The title should be concise yet informative. Titles are often used in information-retrieval systems. Avoid abbreviations and formulae where possible.</w:t>
      </w:r>
    </w:p>
    <w:p w14:paraId="6FFEC9D4" w14:textId="77777777" w:rsidR="00BB6268" w:rsidRPr="00482F9D" w:rsidRDefault="00BB6268" w:rsidP="00DE4147">
      <w:pPr>
        <w:pStyle w:val="BodyText"/>
      </w:pPr>
      <w:r w:rsidRPr="00482F9D">
        <w:t>Author names and affiliations. Indicate the authors’ affiliation addresses (where the actual work was done) below the names. Indicate all affiliations with a lower-case superscript number immediately after each author’s name and in front of the appropriate address. Provide the full postal address of each affiliation, including the country name and, if available, the e-mail address.</w:t>
      </w:r>
    </w:p>
    <w:p w14:paraId="1C91B35E" w14:textId="77777777" w:rsidR="00BB6268" w:rsidRPr="00482F9D" w:rsidRDefault="00BB6268" w:rsidP="00DE4147">
      <w:pPr>
        <w:pStyle w:val="BodyText"/>
      </w:pPr>
      <w:r w:rsidRPr="00482F9D">
        <w:t>Corresponding author. Clearly indicate who will handle correspondence at all stages of refereeing and publication, including post-publication. Ensure that telephone and fax numbers (with country and area code) are provided in addition to the e-mail address and complete postal address. Contact details must be kept up to date by the corresponding author.</w:t>
      </w:r>
    </w:p>
    <w:p w14:paraId="1C9ADF9D" w14:textId="77777777" w:rsidR="00F921A5" w:rsidRPr="00482F9D" w:rsidRDefault="00BB6268" w:rsidP="00DE4147">
      <w:pPr>
        <w:pStyle w:val="BodyText"/>
      </w:pPr>
      <w:r w:rsidRPr="00482F9D">
        <w:t>Present/permanent address. If an author has changed the address since the work described, this can be indicated as a footnote to the author’s name. The address at which the author actually did the work must be retained as the main, affiliation address. Superscript Arabic numerals are used for such footnotes.</w:t>
      </w:r>
    </w:p>
    <w:p w14:paraId="7C8141EE" w14:textId="77777777" w:rsidR="00920102" w:rsidRPr="00482F9D" w:rsidRDefault="00BB6268" w:rsidP="00DE4147">
      <w:pPr>
        <w:pStyle w:val="Subsection"/>
      </w:pPr>
      <w:r w:rsidRPr="00482F9D">
        <w:lastRenderedPageBreak/>
        <w:t>Abstract</w:t>
      </w:r>
    </w:p>
    <w:p w14:paraId="05CB34A3" w14:textId="77777777" w:rsidR="005E6FB1" w:rsidRPr="00482F9D" w:rsidRDefault="004D00EA" w:rsidP="00DE4147">
      <w:pPr>
        <w:pStyle w:val="BodyText"/>
      </w:pPr>
      <w:r w:rsidRPr="00482F9D">
        <w:t>A concise and factual abstract is required of up to about 250 words. The abstract should state briefly the background and purpose of the research, the principal</w:t>
      </w:r>
      <w:r w:rsidR="00DD3DE5" w:rsidRPr="00482F9D">
        <w:t xml:space="preserve"> </w:t>
      </w:r>
      <w:r w:rsidRPr="00482F9D">
        <w:t xml:space="preserve">results and major conclusions. An abstract is often presented separately from the article, so it must be able to stand alone. For this reason, references and non-standard abbreviations should be avoided. If essential, these must be defined at first mention in the abstract itself. </w:t>
      </w:r>
    </w:p>
    <w:p w14:paraId="5FAEF75A" w14:textId="77777777" w:rsidR="00F921A5" w:rsidRPr="00482F9D" w:rsidRDefault="00895D91" w:rsidP="00DE4147">
      <w:pPr>
        <w:pStyle w:val="SectionTitle"/>
      </w:pPr>
      <w:r w:rsidRPr="00482F9D">
        <w:t>Fonts</w:t>
      </w:r>
    </w:p>
    <w:p w14:paraId="565422FE" w14:textId="77777777" w:rsidR="00492482" w:rsidRPr="00482F9D" w:rsidRDefault="00895D91" w:rsidP="00DE4147">
      <w:pPr>
        <w:pStyle w:val="BodyText"/>
      </w:pPr>
      <w:r w:rsidRPr="00482F9D">
        <w:t xml:space="preserve">The fonts used in this template are Montserrat and Computer Modern. If you do not have these fonts installed on your computer, you will need to install these by following the instructions below. Note: Word will use a close-matching font if these are not installed on your system. To </w:t>
      </w:r>
      <w:r w:rsidR="00492482" w:rsidRPr="00482F9D">
        <w:t>verify</w:t>
      </w:r>
      <w:r w:rsidRPr="00482F9D">
        <w:t xml:space="preserve"> that the font was already installed, check if these are listed in the drop-down font menu. To install the fonts</w:t>
      </w:r>
      <w:r w:rsidR="00492482" w:rsidRPr="00482F9D">
        <w:t>:</w:t>
      </w:r>
      <w:r w:rsidRPr="00482F9D">
        <w:t xml:space="preserve"> </w:t>
      </w:r>
    </w:p>
    <w:p w14:paraId="74CF484E" w14:textId="77777777" w:rsidR="00492482" w:rsidRPr="00482F9D" w:rsidRDefault="00895D91" w:rsidP="00DE4147">
      <w:pPr>
        <w:pStyle w:val="BodyText"/>
        <w:numPr>
          <w:ilvl w:val="0"/>
          <w:numId w:val="2"/>
        </w:numPr>
      </w:pPr>
      <w:r w:rsidRPr="00482F9D">
        <w:t xml:space="preserve">download </w:t>
      </w:r>
      <w:r w:rsidR="00492482" w:rsidRPr="00482F9D">
        <w:t>Computer Modern and Montserrat fonts from</w:t>
      </w:r>
      <w:r w:rsidR="00DD3DE5" w:rsidRPr="00482F9D">
        <w:t>:</w:t>
      </w:r>
      <w:r w:rsidR="00FC1CCE" w:rsidRPr="00482F9D">
        <w:t xml:space="preserve"> </w:t>
      </w:r>
      <w:hyperlink r:id="rId15" w:history="1">
        <w:r w:rsidR="00DD3DE5" w:rsidRPr="00482F9D">
          <w:rPr>
            <w:rStyle w:val="Hyperlink"/>
            <w:rFonts w:cs="CMU Bright"/>
          </w:rPr>
          <w:t>https://www.1001fonts.com/cmu-font.html</w:t>
        </w:r>
      </w:hyperlink>
      <w:r w:rsidR="00492482" w:rsidRPr="00482F9D">
        <w:t>, and</w:t>
      </w:r>
      <w:r w:rsidR="00FC1CCE" w:rsidRPr="00482F9D">
        <w:t xml:space="preserve"> </w:t>
      </w:r>
      <w:hyperlink r:id="rId16" w:history="1">
        <w:r w:rsidR="00DD3DE5" w:rsidRPr="00482F9D">
          <w:rPr>
            <w:rStyle w:val="Hyperlink"/>
            <w:rFonts w:cs="CMU Bright"/>
          </w:rPr>
          <w:t>https://www.1001fonts.com/montserrat-font.html</w:t>
        </w:r>
      </w:hyperlink>
      <w:r w:rsidR="00492482" w:rsidRPr="00482F9D">
        <w:t xml:space="preserve"> respectively.</w:t>
      </w:r>
    </w:p>
    <w:p w14:paraId="4F15D6F7" w14:textId="77777777" w:rsidR="00492482" w:rsidRPr="00482F9D" w:rsidRDefault="00492482" w:rsidP="00DE4147">
      <w:pPr>
        <w:pStyle w:val="BodyText"/>
        <w:numPr>
          <w:ilvl w:val="0"/>
          <w:numId w:val="2"/>
        </w:numPr>
      </w:pPr>
      <w:r w:rsidRPr="00482F9D">
        <w:t>Locate the downloaded zip files and extract the files.</w:t>
      </w:r>
    </w:p>
    <w:p w14:paraId="13E49AAC" w14:textId="77777777" w:rsidR="00492482" w:rsidRPr="00482F9D" w:rsidRDefault="00492482" w:rsidP="00DE4147">
      <w:pPr>
        <w:pStyle w:val="BodyText"/>
        <w:numPr>
          <w:ilvl w:val="0"/>
          <w:numId w:val="2"/>
        </w:numPr>
      </w:pPr>
      <w:r w:rsidRPr="00482F9D">
        <w:t>Right-click on the font file and select “Install”. If prompted for permission, click “Yes”.</w:t>
      </w:r>
    </w:p>
    <w:p w14:paraId="440E8343" w14:textId="77777777" w:rsidR="00492482" w:rsidRPr="00482F9D" w:rsidRDefault="00492482" w:rsidP="00DE4147">
      <w:pPr>
        <w:pStyle w:val="BodyText"/>
        <w:numPr>
          <w:ilvl w:val="0"/>
          <w:numId w:val="2"/>
        </w:numPr>
      </w:pPr>
      <w:r w:rsidRPr="00482F9D">
        <w:t xml:space="preserve">Verify that the fonts have been installed by opening Microsoft Word and check that the fonts are listed in the drop-down font menu. Note: if Word was previously opened, you will need to close and re-open it. The Computer Modern font is listed as CMU.  </w:t>
      </w:r>
    </w:p>
    <w:p w14:paraId="7BCE85D1" w14:textId="77777777" w:rsidR="00492482" w:rsidRPr="00482F9D" w:rsidRDefault="00492482" w:rsidP="00DE4147">
      <w:pPr>
        <w:pStyle w:val="SectionTitle"/>
      </w:pPr>
      <w:r w:rsidRPr="00482F9D">
        <w:t>References and Cross-References</w:t>
      </w:r>
    </w:p>
    <w:p w14:paraId="3CF09305" w14:textId="77777777" w:rsidR="00832191" w:rsidRPr="00482F9D" w:rsidRDefault="00FC1CCE" w:rsidP="00DE4147">
      <w:pPr>
        <w:pStyle w:val="BodyText"/>
      </w:pPr>
      <w:r w:rsidRPr="00482F9D">
        <w:t xml:space="preserve">References and citation styles for manuscripts submitted to </w:t>
      </w:r>
      <w:proofErr w:type="spellStart"/>
      <w:r w:rsidRPr="00482F9D">
        <w:t>Xjenza</w:t>
      </w:r>
      <w:proofErr w:type="spellEnd"/>
      <w:r w:rsidRPr="00482F9D">
        <w:t xml:space="preserve"> should be in accordance with the APA style</w:t>
      </w:r>
      <w:r w:rsidR="00832191" w:rsidRPr="00482F9D">
        <w:t xml:space="preserve"> of referencing</w:t>
      </w:r>
      <w:r w:rsidRPr="00482F9D">
        <w:t xml:space="preserve">. </w:t>
      </w:r>
      <w:r w:rsidR="00832191" w:rsidRPr="00482F9D">
        <w:t>To include references in your manuscript, you will need to follow these instructions:</w:t>
      </w:r>
    </w:p>
    <w:p w14:paraId="7444F676" w14:textId="77777777" w:rsidR="00832191" w:rsidRPr="00482F9D" w:rsidRDefault="00832191" w:rsidP="00DE4147">
      <w:pPr>
        <w:pStyle w:val="BodyText"/>
        <w:numPr>
          <w:ilvl w:val="0"/>
          <w:numId w:val="3"/>
        </w:numPr>
      </w:pPr>
      <w:r w:rsidRPr="00482F9D">
        <w:t>In your word document, go to the “References” tab.</w:t>
      </w:r>
    </w:p>
    <w:p w14:paraId="14B0104B" w14:textId="77777777" w:rsidR="00832191" w:rsidRPr="00482F9D" w:rsidRDefault="00832191" w:rsidP="00DE4147">
      <w:pPr>
        <w:pStyle w:val="BodyText"/>
        <w:numPr>
          <w:ilvl w:val="0"/>
          <w:numId w:val="3"/>
        </w:numPr>
      </w:pPr>
      <w:r w:rsidRPr="00482F9D">
        <w:t xml:space="preserve">In the “Citations &amp; Bibliography” group, click on the “Style” dropdown menu and select APA as the citation style. </w:t>
      </w:r>
    </w:p>
    <w:p w14:paraId="416DD7CD" w14:textId="77777777" w:rsidR="00832191" w:rsidRPr="00482F9D" w:rsidRDefault="00832191" w:rsidP="00DE4147">
      <w:pPr>
        <w:pStyle w:val="BodyText"/>
        <w:numPr>
          <w:ilvl w:val="0"/>
          <w:numId w:val="3"/>
        </w:numPr>
      </w:pPr>
      <w:r w:rsidRPr="00482F9D">
        <w:t>Place the cursor where you want to insert the citation.</w:t>
      </w:r>
    </w:p>
    <w:p w14:paraId="2DFCA30C" w14:textId="77777777" w:rsidR="00832191" w:rsidRPr="00482F9D" w:rsidRDefault="00832191" w:rsidP="00DE4147">
      <w:pPr>
        <w:pStyle w:val="BodyText"/>
        <w:numPr>
          <w:ilvl w:val="0"/>
          <w:numId w:val="3"/>
        </w:numPr>
      </w:pPr>
      <w:r w:rsidRPr="00482F9D">
        <w:t>Click “Insert Citation” in the “Citations &amp; Bibliography group.</w:t>
      </w:r>
    </w:p>
    <w:p w14:paraId="5007D974" w14:textId="77777777" w:rsidR="00832191" w:rsidRPr="00482F9D" w:rsidRDefault="00832191" w:rsidP="00DE4147">
      <w:pPr>
        <w:pStyle w:val="BodyText"/>
        <w:numPr>
          <w:ilvl w:val="0"/>
          <w:numId w:val="3"/>
        </w:numPr>
      </w:pPr>
      <w:r w:rsidRPr="00482F9D">
        <w:t>If you haven’t added any sources yet, click on “Add New Source”</w:t>
      </w:r>
      <w:r w:rsidR="00EF353F" w:rsidRPr="00482F9D">
        <w:t xml:space="preserve"> and fill in the bibliographic information. Click “Ok” to save the source and insert the citation. For example, </w:t>
      </w:r>
      <w:r w:rsidR="006F16A5" w:rsidRPr="00482F9D">
        <w:rPr>
          <w:noProof/>
          <w:lang w:val="en-GB"/>
        </w:rPr>
        <w:t>(</w:t>
      </w:r>
      <w:hyperlink w:anchor="He2016" w:history="1">
        <w:r w:rsidR="006F16A5" w:rsidRPr="00482F9D">
          <w:rPr>
            <w:rStyle w:val="Hyperlink"/>
            <w:noProof/>
            <w:lang w:val="en-GB"/>
          </w:rPr>
          <w:t>He, 2016</w:t>
        </w:r>
      </w:hyperlink>
      <w:r w:rsidR="006F16A5" w:rsidRPr="00482F9D">
        <w:rPr>
          <w:noProof/>
          <w:lang w:val="en-GB"/>
        </w:rPr>
        <w:t>)</w:t>
      </w:r>
      <w:r w:rsidR="00EF353F" w:rsidRPr="00482F9D">
        <w:t>.</w:t>
      </w:r>
    </w:p>
    <w:p w14:paraId="582E05AA" w14:textId="77777777" w:rsidR="00EF353F" w:rsidRPr="00482F9D" w:rsidRDefault="00EF353F" w:rsidP="00DE4147">
      <w:pPr>
        <w:pStyle w:val="BodyText"/>
        <w:numPr>
          <w:ilvl w:val="0"/>
          <w:numId w:val="3"/>
        </w:numPr>
      </w:pPr>
      <w:r w:rsidRPr="00482F9D">
        <w:t xml:space="preserve">To view and manage all your sources, click on “Manage Sources” in the “Citations &amp; Bibliography” group. This will open the “Source Manager” dialog box, where you can edit, delete, or add new sources. </w:t>
      </w:r>
    </w:p>
    <w:p w14:paraId="789C3261" w14:textId="77777777" w:rsidR="00EF353F" w:rsidRPr="00482F9D" w:rsidRDefault="00EF353F" w:rsidP="00DE4147">
      <w:pPr>
        <w:pStyle w:val="BodyText"/>
        <w:numPr>
          <w:ilvl w:val="0"/>
          <w:numId w:val="3"/>
        </w:numPr>
      </w:pPr>
      <w:r w:rsidRPr="00482F9D">
        <w:t>To insert the bibliography, place the cursor where you want to insert the bibliography, click “Bibliography” in the “Citations &amp; Bibliography” group, and choose “References” from the dropdown menu.</w:t>
      </w:r>
    </w:p>
    <w:p w14:paraId="1B45BB76" w14:textId="77777777" w:rsidR="003314F3" w:rsidRPr="00482F9D" w:rsidRDefault="003314F3" w:rsidP="00DE4147">
      <w:pPr>
        <w:pStyle w:val="BodyText"/>
      </w:pPr>
      <w:r w:rsidRPr="00482F9D">
        <w:t xml:space="preserve">It is highly recommended that you use a reference manager like EndNote, Mendeley or Zotero which have Word plugins to insert citations and manage bibliographies. A general guide would be the following: </w:t>
      </w:r>
    </w:p>
    <w:p w14:paraId="5D355A08" w14:textId="77777777" w:rsidR="003314F3" w:rsidRPr="00482F9D" w:rsidRDefault="003314F3" w:rsidP="00DE4147">
      <w:pPr>
        <w:pStyle w:val="BodyText"/>
        <w:numPr>
          <w:ilvl w:val="0"/>
          <w:numId w:val="4"/>
        </w:numPr>
      </w:pPr>
      <w:r w:rsidRPr="00482F9D">
        <w:t>Install the plugin</w:t>
      </w:r>
    </w:p>
    <w:p w14:paraId="62CBDFA3" w14:textId="77777777" w:rsidR="003314F3" w:rsidRPr="00482F9D" w:rsidRDefault="003314F3" w:rsidP="00DE4147">
      <w:pPr>
        <w:pStyle w:val="BodyText"/>
        <w:numPr>
          <w:ilvl w:val="0"/>
          <w:numId w:val="4"/>
        </w:numPr>
      </w:pPr>
      <w:r w:rsidRPr="00482F9D">
        <w:t>Open the reference manager and ensure that your library of sources is up to date.</w:t>
      </w:r>
    </w:p>
    <w:p w14:paraId="424F5E49" w14:textId="77777777" w:rsidR="003314F3" w:rsidRPr="00482F9D" w:rsidRDefault="003314F3" w:rsidP="00DE4147">
      <w:pPr>
        <w:pStyle w:val="BodyText"/>
        <w:numPr>
          <w:ilvl w:val="0"/>
          <w:numId w:val="4"/>
        </w:numPr>
      </w:pPr>
      <w:r w:rsidRPr="00482F9D">
        <w:t>Insert the citations from the “References” tab or the tab specific to your reference manager.</w:t>
      </w:r>
    </w:p>
    <w:p w14:paraId="79E0E9D6" w14:textId="77777777" w:rsidR="003314F3" w:rsidRPr="00482F9D" w:rsidRDefault="003314F3" w:rsidP="00DE4147">
      <w:pPr>
        <w:pStyle w:val="BodyText"/>
        <w:numPr>
          <w:ilvl w:val="0"/>
          <w:numId w:val="4"/>
        </w:numPr>
      </w:pPr>
      <w:r w:rsidRPr="00482F9D">
        <w:t xml:space="preserve">Use the “Insert Citation” button to search for and insert the citation from your reference manager. </w:t>
      </w:r>
    </w:p>
    <w:p w14:paraId="4477B658" w14:textId="77777777" w:rsidR="003314F3" w:rsidRPr="00482F9D" w:rsidRDefault="003314F3" w:rsidP="00DE4147">
      <w:pPr>
        <w:pStyle w:val="BodyText"/>
        <w:numPr>
          <w:ilvl w:val="0"/>
          <w:numId w:val="4"/>
        </w:numPr>
      </w:pPr>
      <w:r w:rsidRPr="00482F9D">
        <w:t xml:space="preserve">Use the reference manager’s tools to insert the bibliography in your Word document. </w:t>
      </w:r>
    </w:p>
    <w:p w14:paraId="3F9B34B2" w14:textId="77777777" w:rsidR="00DE4147" w:rsidRPr="00482F9D" w:rsidRDefault="00DE4147" w:rsidP="00DE4147">
      <w:pPr>
        <w:pStyle w:val="BodyText"/>
      </w:pPr>
      <w:r w:rsidRPr="00482F9D">
        <w:lastRenderedPageBreak/>
        <w:t xml:space="preserve">The </w:t>
      </w:r>
      <w:r w:rsidR="00952317" w:rsidRPr="00482F9D">
        <w:t>citations need to be linked to their reference for ease of readability. To do so, once the document has been completed:</w:t>
      </w:r>
    </w:p>
    <w:p w14:paraId="40416BA1" w14:textId="77777777" w:rsidR="00952317" w:rsidRPr="00482F9D" w:rsidRDefault="00952317" w:rsidP="00952317">
      <w:pPr>
        <w:pStyle w:val="BodyText"/>
        <w:numPr>
          <w:ilvl w:val="0"/>
          <w:numId w:val="5"/>
        </w:numPr>
      </w:pPr>
      <w:r w:rsidRPr="00482F9D">
        <w:t>Convert the citations to static text from the box around the citation</w:t>
      </w:r>
    </w:p>
    <w:p w14:paraId="28CAC699" w14:textId="77777777" w:rsidR="00952317" w:rsidRPr="00482F9D" w:rsidRDefault="00952317" w:rsidP="00952317">
      <w:pPr>
        <w:pStyle w:val="BodyText"/>
        <w:numPr>
          <w:ilvl w:val="0"/>
          <w:numId w:val="5"/>
        </w:numPr>
      </w:pPr>
      <w:r w:rsidRPr="00482F9D">
        <w:t>Highlight the reference and insert a bookmark by going to “Insert” and “Bookmark”. Enter a unique name for the reference and click “Add”.</w:t>
      </w:r>
    </w:p>
    <w:p w14:paraId="06319D86" w14:textId="77777777" w:rsidR="00952317" w:rsidRPr="00482F9D" w:rsidRDefault="00952317" w:rsidP="00952317">
      <w:pPr>
        <w:pStyle w:val="BodyText"/>
        <w:numPr>
          <w:ilvl w:val="0"/>
          <w:numId w:val="5"/>
        </w:numPr>
      </w:pPr>
      <w:r w:rsidRPr="00482F9D">
        <w:t xml:space="preserve">Highlight the citation, right-click and select “Hyperlink”. Choose “Place in this Document” and select the corresponding bookmark. Click “Ok”. The citation will hyperlink to the appropriate reference. </w:t>
      </w:r>
    </w:p>
    <w:p w14:paraId="3874CB29" w14:textId="77777777" w:rsidR="00252C2F" w:rsidRPr="00482F9D" w:rsidRDefault="00252C2F" w:rsidP="00DE4147">
      <w:pPr>
        <w:pStyle w:val="BodyText"/>
      </w:pPr>
    </w:p>
    <w:p w14:paraId="73A2C78C" w14:textId="77777777" w:rsidR="00F921A5" w:rsidRPr="00482F9D" w:rsidRDefault="00252C2F">
      <w:pPr>
        <w:pStyle w:val="Heading1"/>
        <w:numPr>
          <w:ilvl w:val="0"/>
          <w:numId w:val="1"/>
        </w:numPr>
        <w:tabs>
          <w:tab w:val="left" w:pos="494"/>
        </w:tabs>
        <w:spacing w:before="65"/>
        <w:ind w:left="494" w:hanging="380"/>
        <w:rPr>
          <w:rFonts w:ascii="Montserrat Bold" w:hAnsi="Montserrat Bold"/>
        </w:rPr>
      </w:pPr>
      <w:bookmarkStart w:id="1" w:name="Figures_and_Tables"/>
      <w:bookmarkEnd w:id="1"/>
      <w:r w:rsidRPr="00482F9D">
        <w:rPr>
          <w:rFonts w:ascii="Montserrat Bold" w:hAnsi="Montserrat Bold"/>
        </w:rPr>
        <w:t>Figures</w:t>
      </w:r>
    </w:p>
    <w:p w14:paraId="46CE3607" w14:textId="77777777" w:rsidR="00D42CFD" w:rsidRPr="00482F9D" w:rsidRDefault="00D42CFD" w:rsidP="00DE4147">
      <w:pPr>
        <w:pStyle w:val="BodyText"/>
      </w:pPr>
      <w:r w:rsidRPr="00482F9D">
        <w:t xml:space="preserve">Figures can be inserted as either single column or two-column images as shown in </w:t>
      </w:r>
      <w:r w:rsidR="00E016FC">
        <w:fldChar w:fldCharType="begin"/>
      </w:r>
      <w:r w:rsidR="00E016FC">
        <w:instrText xml:space="preserve"> REF _Ref173175590 \h </w:instrText>
      </w:r>
      <w:r w:rsidR="00E016FC">
        <w:fldChar w:fldCharType="separate"/>
      </w:r>
      <w:r w:rsidR="003C499A" w:rsidRPr="00482F9D">
        <w:t xml:space="preserve">Figure </w:t>
      </w:r>
      <w:r w:rsidR="003C499A">
        <w:rPr>
          <w:noProof/>
        </w:rPr>
        <w:t>1</w:t>
      </w:r>
      <w:r w:rsidR="00E016FC">
        <w:fldChar w:fldCharType="end"/>
      </w:r>
      <w:r w:rsidR="00E016FC">
        <w:t xml:space="preserve"> </w:t>
      </w:r>
      <w:r w:rsidRPr="00482F9D">
        <w:t xml:space="preserve">and </w:t>
      </w:r>
      <w:r w:rsidR="00C200DE">
        <w:fldChar w:fldCharType="begin"/>
      </w:r>
      <w:r w:rsidR="00C200DE">
        <w:instrText xml:space="preserve"> REF _Ref173177430 \h </w:instrText>
      </w:r>
      <w:r w:rsidR="00C200DE">
        <w:fldChar w:fldCharType="separate"/>
      </w:r>
      <w:r w:rsidR="003C499A">
        <w:t xml:space="preserve">Figure </w:t>
      </w:r>
      <w:r w:rsidR="003C499A">
        <w:rPr>
          <w:noProof/>
        </w:rPr>
        <w:t>2</w:t>
      </w:r>
      <w:r w:rsidR="00C200DE">
        <w:fldChar w:fldCharType="end"/>
      </w:r>
      <w:r w:rsidRPr="00482F9D">
        <w:t xml:space="preserve"> respectively. Some considerations when </w:t>
      </w:r>
      <w:r w:rsidR="00482F9D" w:rsidRPr="00482F9D">
        <w:t>creating your artwork</w:t>
      </w:r>
      <w:r w:rsidRPr="00482F9D">
        <w:t>:</w:t>
      </w:r>
    </w:p>
    <w:p w14:paraId="6FFB813B" w14:textId="77777777" w:rsidR="00482F9D" w:rsidRPr="00482F9D" w:rsidRDefault="00482F9D" w:rsidP="00482F9D">
      <w:pPr>
        <w:pStyle w:val="BodyText"/>
        <w:numPr>
          <w:ilvl w:val="0"/>
          <w:numId w:val="6"/>
        </w:numPr>
      </w:pPr>
      <w:r w:rsidRPr="00482F9D">
        <w:t xml:space="preserve">Make sure you use uniform lettering and sizing of your original artwork. </w:t>
      </w:r>
    </w:p>
    <w:p w14:paraId="1E99BAB5" w14:textId="77777777" w:rsidR="00482F9D" w:rsidRPr="00482F9D" w:rsidRDefault="00482F9D" w:rsidP="00482F9D">
      <w:pPr>
        <w:pStyle w:val="BodyText"/>
        <w:numPr>
          <w:ilvl w:val="0"/>
          <w:numId w:val="6"/>
        </w:numPr>
      </w:pPr>
      <w:r w:rsidRPr="00482F9D">
        <w:t xml:space="preserve">Save text in illustrations as ‘graphics’ or enclose the font. </w:t>
      </w:r>
    </w:p>
    <w:p w14:paraId="0A9C786A" w14:textId="77777777" w:rsidR="00482F9D" w:rsidRPr="00482F9D" w:rsidRDefault="00482F9D" w:rsidP="00482F9D">
      <w:pPr>
        <w:pStyle w:val="BodyText"/>
        <w:numPr>
          <w:ilvl w:val="0"/>
          <w:numId w:val="6"/>
        </w:numPr>
      </w:pPr>
      <w:r w:rsidRPr="00482F9D">
        <w:t xml:space="preserve">Only use the following fonts in your illustrations: Arial, Courier, Times, Symbol or Computer Modern Roman, the latter is preferred. </w:t>
      </w:r>
    </w:p>
    <w:p w14:paraId="2FC43900" w14:textId="77777777" w:rsidR="00482F9D" w:rsidRPr="00482F9D" w:rsidRDefault="00482F9D" w:rsidP="00482F9D">
      <w:pPr>
        <w:pStyle w:val="BodyText"/>
        <w:numPr>
          <w:ilvl w:val="0"/>
          <w:numId w:val="6"/>
        </w:numPr>
      </w:pPr>
      <w:r w:rsidRPr="00482F9D">
        <w:t xml:space="preserve">Number the illustrations according to their sequence in the text. </w:t>
      </w:r>
    </w:p>
    <w:p w14:paraId="15CB7B36" w14:textId="77777777" w:rsidR="00482F9D" w:rsidRPr="00482F9D" w:rsidRDefault="00482F9D" w:rsidP="00482F9D">
      <w:pPr>
        <w:pStyle w:val="BodyText"/>
        <w:numPr>
          <w:ilvl w:val="0"/>
          <w:numId w:val="6"/>
        </w:numPr>
      </w:pPr>
      <w:r w:rsidRPr="00482F9D">
        <w:t>Name your artwork files as ‘</w:t>
      </w:r>
      <w:proofErr w:type="spellStart"/>
      <w:r w:rsidRPr="00482F9D">
        <w:t>figx</w:t>
      </w:r>
      <w:proofErr w:type="spellEnd"/>
      <w:r w:rsidRPr="00482F9D">
        <w:t xml:space="preserve">’ where x corresponds to the sequence number in your document. </w:t>
      </w:r>
    </w:p>
    <w:p w14:paraId="3A4281A9" w14:textId="77777777" w:rsidR="00482F9D" w:rsidRPr="00482F9D" w:rsidRDefault="00482F9D" w:rsidP="00482F9D">
      <w:pPr>
        <w:pStyle w:val="BodyText"/>
        <w:numPr>
          <w:ilvl w:val="0"/>
          <w:numId w:val="6"/>
        </w:numPr>
      </w:pPr>
      <w:r w:rsidRPr="00482F9D">
        <w:t>Provide captions to illustrations separately.</w:t>
      </w:r>
    </w:p>
    <w:p w14:paraId="24750F55" w14:textId="77777777" w:rsidR="00482F9D" w:rsidRPr="00482F9D" w:rsidRDefault="00482F9D" w:rsidP="00482F9D">
      <w:pPr>
        <w:pStyle w:val="BodyText"/>
        <w:numPr>
          <w:ilvl w:val="0"/>
          <w:numId w:val="6"/>
        </w:numPr>
      </w:pPr>
      <w:r w:rsidRPr="00482F9D">
        <w:t xml:space="preserve">Produce images near to the desired size of the printed version or greater. </w:t>
      </w:r>
    </w:p>
    <w:p w14:paraId="39D9E8AD" w14:textId="77777777" w:rsidR="00482F9D" w:rsidRPr="00482F9D" w:rsidRDefault="00482F9D" w:rsidP="00482F9D">
      <w:pPr>
        <w:pStyle w:val="BodyText"/>
        <w:numPr>
          <w:ilvl w:val="0"/>
          <w:numId w:val="6"/>
        </w:numPr>
      </w:pPr>
      <w:r w:rsidRPr="00482F9D">
        <w:t xml:space="preserve">Make sure that the artwork has no margins and </w:t>
      </w:r>
      <w:r w:rsidRPr="00482F9D">
        <w:t xml:space="preserve">borders. </w:t>
      </w:r>
    </w:p>
    <w:p w14:paraId="77C0028C" w14:textId="77777777" w:rsidR="00482F9D" w:rsidRPr="00482F9D" w:rsidRDefault="00482F9D" w:rsidP="00482F9D">
      <w:pPr>
        <w:pStyle w:val="BodyText"/>
        <w:numPr>
          <w:ilvl w:val="0"/>
          <w:numId w:val="6"/>
        </w:numPr>
      </w:pPr>
      <w:r w:rsidRPr="00482F9D">
        <w:t>Submit each figure as a separate file</w:t>
      </w:r>
    </w:p>
    <w:p w14:paraId="1C2E9C90" w14:textId="77777777" w:rsidR="00482F9D" w:rsidRPr="00482F9D" w:rsidRDefault="00482F9D" w:rsidP="00482F9D">
      <w:pPr>
        <w:pStyle w:val="BodyText"/>
      </w:pPr>
      <w:r w:rsidRPr="00482F9D">
        <w:t>To insert an image caption:</w:t>
      </w:r>
    </w:p>
    <w:p w14:paraId="433902C6" w14:textId="77777777" w:rsidR="00482F9D" w:rsidRPr="00482F9D" w:rsidRDefault="00482F9D" w:rsidP="00070DF1">
      <w:pPr>
        <w:pStyle w:val="BodyText"/>
        <w:numPr>
          <w:ilvl w:val="0"/>
          <w:numId w:val="7"/>
        </w:numPr>
      </w:pPr>
      <w:r w:rsidRPr="00482F9D">
        <w:t xml:space="preserve">Right click on the figure in the document and select “Insert Caption”. </w:t>
      </w:r>
    </w:p>
    <w:p w14:paraId="7D2C4430" w14:textId="77777777" w:rsidR="00F921A5" w:rsidRDefault="00482F9D" w:rsidP="00482F9D">
      <w:pPr>
        <w:pStyle w:val="BodyText"/>
        <w:numPr>
          <w:ilvl w:val="0"/>
          <w:numId w:val="7"/>
        </w:numPr>
      </w:pPr>
      <w:r w:rsidRPr="00482F9D">
        <w:t>Ensure that “Label” is set to “Figure”</w:t>
      </w:r>
      <w:r>
        <w:t xml:space="preserve"> and in the “Caption” field, type the text you want your caption to read. Figure captions are placed beneath the image. </w:t>
      </w:r>
    </w:p>
    <w:p w14:paraId="2640D29C" w14:textId="77777777" w:rsidR="00482F9D" w:rsidRDefault="00482F9D" w:rsidP="00482F9D">
      <w:pPr>
        <w:pStyle w:val="BodyText"/>
        <w:numPr>
          <w:ilvl w:val="0"/>
          <w:numId w:val="7"/>
        </w:numPr>
      </w:pPr>
      <w:r>
        <w:t xml:space="preserve">Captions should be centered and in CMU Bright font (the same font as the text). </w:t>
      </w:r>
    </w:p>
    <w:p w14:paraId="1FDC772D" w14:textId="77777777" w:rsidR="00482F9D" w:rsidRDefault="00E016FC" w:rsidP="00482F9D">
      <w:pPr>
        <w:pStyle w:val="BodyText"/>
      </w:pPr>
      <w:r>
        <w:t xml:space="preserve">All images should be referenced in text and references should be cross-referenced to the image for ease of readability. To do so, </w:t>
      </w:r>
    </w:p>
    <w:p w14:paraId="67D4BE48" w14:textId="77777777" w:rsidR="00E016FC" w:rsidRDefault="00E016FC" w:rsidP="00E016FC">
      <w:pPr>
        <w:pStyle w:val="BodyText"/>
        <w:numPr>
          <w:ilvl w:val="0"/>
          <w:numId w:val="8"/>
        </w:numPr>
      </w:pPr>
      <w:r>
        <w:t xml:space="preserve">Place the cursor where you want to insert the figure reference. </w:t>
      </w:r>
    </w:p>
    <w:p w14:paraId="6794AE30" w14:textId="77777777" w:rsidR="00E016FC" w:rsidRDefault="00E016FC" w:rsidP="00E016FC">
      <w:pPr>
        <w:pStyle w:val="BodyText"/>
        <w:numPr>
          <w:ilvl w:val="0"/>
          <w:numId w:val="8"/>
        </w:numPr>
      </w:pPr>
      <w:r>
        <w:t>From “References” select “Cross-reference”</w:t>
      </w:r>
    </w:p>
    <w:p w14:paraId="4DEB6611" w14:textId="77777777" w:rsidR="00E016FC" w:rsidRPr="00E016FC" w:rsidRDefault="00E016FC" w:rsidP="000C2D6B">
      <w:pPr>
        <w:pStyle w:val="BodyText"/>
        <w:numPr>
          <w:ilvl w:val="0"/>
          <w:numId w:val="8"/>
        </w:numPr>
      </w:pPr>
      <w:r w:rsidRPr="00E016FC">
        <w:t>From the “Reference Type” select “Figure” and from “Insert Reference To” select “Only label and number”.</w:t>
      </w:r>
      <w:r>
        <w:t xml:space="preserve"> </w:t>
      </w:r>
      <w:r w:rsidRPr="00E016FC">
        <w:t xml:space="preserve">Select the image caption you want to reference and select “OK”. </w:t>
      </w:r>
    </w:p>
    <w:p w14:paraId="5AB772F7" w14:textId="77777777" w:rsidR="00F921A5" w:rsidRPr="00482F9D" w:rsidRDefault="00F921A5" w:rsidP="00DE4147">
      <w:pPr>
        <w:pStyle w:val="BodyText"/>
      </w:pPr>
    </w:p>
    <w:p w14:paraId="4AC250EF" w14:textId="77777777" w:rsidR="00952317" w:rsidRPr="00482F9D" w:rsidRDefault="00952317" w:rsidP="00E016FC">
      <w:pPr>
        <w:pStyle w:val="BodyText"/>
        <w:keepNext/>
        <w:jc w:val="center"/>
      </w:pPr>
      <w:r w:rsidRPr="00482F9D">
        <w:rPr>
          <w:noProof/>
        </w:rPr>
        <w:drawing>
          <wp:inline distT="0" distB="0" distL="0" distR="0" wp14:anchorId="7EE9CF04" wp14:editId="7FAC24C9">
            <wp:extent cx="2994025" cy="1996440"/>
            <wp:effectExtent l="0" t="0" r="0" b="3810"/>
            <wp:docPr id="1902023470" name="Picture 14" descr="Free Close-up Photo of Cute Sleeping Cat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lose-up Photo of Cute Sleeping Cat  Stock Phot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94025" cy="1996440"/>
                    </a:xfrm>
                    <a:prstGeom prst="rect">
                      <a:avLst/>
                    </a:prstGeom>
                    <a:noFill/>
                    <a:ln>
                      <a:noFill/>
                    </a:ln>
                  </pic:spPr>
                </pic:pic>
              </a:graphicData>
            </a:graphic>
          </wp:inline>
        </w:drawing>
      </w:r>
    </w:p>
    <w:p w14:paraId="1BA7CD8C" w14:textId="77777777" w:rsidR="002638F4" w:rsidRDefault="00952317" w:rsidP="002638F4">
      <w:pPr>
        <w:pStyle w:val="FigureCaption"/>
        <w:sectPr w:rsidR="002638F4" w:rsidSect="000C09E5">
          <w:headerReference w:type="default" r:id="rId18"/>
          <w:footerReference w:type="default" r:id="rId19"/>
          <w:type w:val="continuous"/>
          <w:pgSz w:w="11910" w:h="16840"/>
          <w:pgMar w:top="1100" w:right="860" w:bottom="280" w:left="900" w:header="868" w:footer="2795" w:gutter="0"/>
          <w:cols w:num="2" w:space="720" w:equalWidth="0">
            <w:col w:w="4974" w:space="128"/>
            <w:col w:w="5048"/>
          </w:cols>
        </w:sectPr>
      </w:pPr>
      <w:bookmarkStart w:id="2" w:name="_Ref173175590"/>
      <w:r w:rsidRPr="00482F9D">
        <w:t xml:space="preserve">Figure </w:t>
      </w:r>
      <w:fldSimple w:instr=" SEQ Figure \* ARABIC ">
        <w:r w:rsidR="003C499A">
          <w:rPr>
            <w:noProof/>
          </w:rPr>
          <w:t>1</w:t>
        </w:r>
      </w:fldSimple>
      <w:bookmarkEnd w:id="2"/>
      <w:r w:rsidRPr="00482F9D">
        <w:t>: A cute ca</w:t>
      </w:r>
      <w:r w:rsidR="002638F4">
        <w:t>t</w:t>
      </w:r>
    </w:p>
    <w:p w14:paraId="0F853CD8" w14:textId="77777777" w:rsidR="002638F4" w:rsidRDefault="002638F4" w:rsidP="002638F4">
      <w:pPr>
        <w:pStyle w:val="BodyText"/>
        <w:ind w:left="0"/>
      </w:pPr>
      <w:r>
        <w:lastRenderedPageBreak/>
        <w:t>To insert a larger two-column image, you will first need to change the layout of the page as follows:</w:t>
      </w:r>
    </w:p>
    <w:p w14:paraId="057BDACD" w14:textId="77777777" w:rsidR="00EF353F" w:rsidRDefault="002638F4" w:rsidP="00B6121B">
      <w:pPr>
        <w:pStyle w:val="BodyText"/>
        <w:numPr>
          <w:ilvl w:val="0"/>
          <w:numId w:val="9"/>
        </w:numPr>
      </w:pPr>
      <w:r>
        <w:t>Go to “Layout”, select “Breaks” and “Continuous”</w:t>
      </w:r>
    </w:p>
    <w:p w14:paraId="7B85A404" w14:textId="77777777" w:rsidR="00B6121B" w:rsidRDefault="00B6121B" w:rsidP="00B6121B">
      <w:pPr>
        <w:pStyle w:val="BodyText"/>
        <w:numPr>
          <w:ilvl w:val="0"/>
          <w:numId w:val="9"/>
        </w:numPr>
      </w:pPr>
      <w:r>
        <w:t>Place your cursor immediately after the inserted section break.</w:t>
      </w:r>
    </w:p>
    <w:p w14:paraId="50F21A79" w14:textId="77777777" w:rsidR="00B6121B" w:rsidRDefault="00B6121B" w:rsidP="00B6121B">
      <w:pPr>
        <w:pStyle w:val="BodyText"/>
        <w:numPr>
          <w:ilvl w:val="0"/>
          <w:numId w:val="9"/>
        </w:numPr>
      </w:pPr>
      <w:r>
        <w:t xml:space="preserve">Go to the “Layout” tab again and click on “Columns”, then select “One” to make the section a single-column section. </w:t>
      </w:r>
    </w:p>
    <w:p w14:paraId="72EE78E2" w14:textId="77777777" w:rsidR="00B6121B" w:rsidRDefault="00B6121B" w:rsidP="00B6121B">
      <w:pPr>
        <w:pStyle w:val="BodyText"/>
        <w:numPr>
          <w:ilvl w:val="0"/>
          <w:numId w:val="9"/>
        </w:numPr>
      </w:pPr>
      <w:r>
        <w:t>Insert the image you want to insert and add its caption</w:t>
      </w:r>
    </w:p>
    <w:p w14:paraId="41A069A4" w14:textId="77777777" w:rsidR="00B6121B" w:rsidRDefault="00B6121B" w:rsidP="00B6121B">
      <w:pPr>
        <w:pStyle w:val="BodyText"/>
        <w:numPr>
          <w:ilvl w:val="0"/>
          <w:numId w:val="9"/>
        </w:numPr>
      </w:pPr>
      <w:r>
        <w:t>To change the format back to double column, go to “Layout” and insert another continuous break. From layouts, then set the section to two columns.</w:t>
      </w:r>
    </w:p>
    <w:p w14:paraId="42019604" w14:textId="77777777" w:rsidR="00B6121B" w:rsidRDefault="00B6121B" w:rsidP="00B6121B">
      <w:pPr>
        <w:pStyle w:val="BodyText"/>
        <w:numPr>
          <w:ilvl w:val="0"/>
          <w:numId w:val="9"/>
        </w:numPr>
      </w:pPr>
      <w:r>
        <w:t xml:space="preserve">If possible, place images that span multiple </w:t>
      </w:r>
      <w:r>
        <w:t xml:space="preserve">columns either at the top or at the bottom of the page to disrupt the flow of text as little as possible.  </w:t>
      </w:r>
    </w:p>
    <w:p w14:paraId="51E4DE56" w14:textId="77777777" w:rsidR="00C200DE" w:rsidRDefault="00C200DE" w:rsidP="00C200DE">
      <w:pPr>
        <w:pStyle w:val="SectionTitle"/>
      </w:pPr>
      <w:r>
        <w:t>Tables</w:t>
      </w:r>
    </w:p>
    <w:p w14:paraId="54325CA3" w14:textId="77777777" w:rsidR="00C200DE" w:rsidRDefault="00C200DE" w:rsidP="00C200DE">
      <w:pPr>
        <w:pStyle w:val="BodyText"/>
      </w:pPr>
      <w:r w:rsidRPr="00C200DE">
        <w:t>Tables</w:t>
      </w:r>
      <w:r>
        <w:t xml:space="preserve"> should be numbered, captioned and referenced in the same way as figures, with the only difference being that table captions should be placed on top of the table as shown in </w:t>
      </w:r>
      <w:r w:rsidR="00D72008">
        <w:fldChar w:fldCharType="begin"/>
      </w:r>
      <w:r w:rsidR="00D72008">
        <w:instrText xml:space="preserve"> REF _Ref173178512 \h </w:instrText>
      </w:r>
      <w:r w:rsidR="00D72008">
        <w:fldChar w:fldCharType="separate"/>
      </w:r>
      <w:r w:rsidR="003C499A">
        <w:t xml:space="preserve">Table </w:t>
      </w:r>
      <w:r w:rsidR="003C499A">
        <w:rPr>
          <w:noProof/>
        </w:rPr>
        <w:t>1</w:t>
      </w:r>
      <w:r w:rsidR="00D72008">
        <w:fldChar w:fldCharType="end"/>
      </w:r>
      <w:r>
        <w:t xml:space="preserve">. Ensure that the data presented in tables does not duplicate results described elsewhere. Tables should not contain </w:t>
      </w:r>
      <w:proofErr w:type="spellStart"/>
      <w:r>
        <w:t>coloured</w:t>
      </w:r>
      <w:proofErr w:type="spellEnd"/>
      <w:r>
        <w:t xml:space="preserve"> cells and limit the use of vertical lines for clean, professional-looking tables. </w:t>
      </w:r>
    </w:p>
    <w:p w14:paraId="2B18B96D" w14:textId="77777777" w:rsidR="00C200DE" w:rsidRDefault="00B60155" w:rsidP="00B60155">
      <w:pPr>
        <w:pStyle w:val="SectionTitle"/>
      </w:pPr>
      <w:r>
        <w:t>Adding meta data to your document</w:t>
      </w:r>
    </w:p>
    <w:p w14:paraId="6E8E46C3" w14:textId="77777777" w:rsidR="00B60155" w:rsidRDefault="00B60155" w:rsidP="00B60155">
      <w:pPr>
        <w:pStyle w:val="BodyText"/>
      </w:pPr>
      <w:r>
        <w:t>To improve the searchability of your document, you will need to modify the document’s meta data as follows:</w:t>
      </w:r>
    </w:p>
    <w:p w14:paraId="633DA192" w14:textId="77777777" w:rsidR="00B6121B" w:rsidRDefault="00B6121B" w:rsidP="00B6121B">
      <w:pPr>
        <w:pStyle w:val="BodyText"/>
        <w:ind w:left="0"/>
      </w:pPr>
    </w:p>
    <w:p w14:paraId="4E6C4C42" w14:textId="77777777" w:rsidR="00B6121B" w:rsidRDefault="00B6121B" w:rsidP="00B6121B">
      <w:pPr>
        <w:pStyle w:val="BodyText"/>
        <w:ind w:left="0"/>
        <w:sectPr w:rsidR="00B6121B" w:rsidSect="000C09E5">
          <w:type w:val="continuous"/>
          <w:pgSz w:w="11910" w:h="16840"/>
          <w:pgMar w:top="1100" w:right="860" w:bottom="280" w:left="900" w:header="868" w:footer="2795" w:gutter="0"/>
          <w:cols w:num="2" w:space="720" w:equalWidth="0">
            <w:col w:w="4974" w:space="128"/>
            <w:col w:w="5048"/>
          </w:cols>
        </w:sectPr>
      </w:pPr>
    </w:p>
    <w:p w14:paraId="2BB6613C" w14:textId="77777777" w:rsidR="00B6121B" w:rsidRDefault="00B6121B" w:rsidP="00B6121B">
      <w:pPr>
        <w:pStyle w:val="FigureCaption"/>
      </w:pPr>
      <w:r>
        <w:rPr>
          <w:noProof/>
        </w:rPr>
        <w:drawing>
          <wp:inline distT="0" distB="0" distL="0" distR="0" wp14:anchorId="27CB9F70" wp14:editId="49B04096">
            <wp:extent cx="5887039" cy="3924886"/>
            <wp:effectExtent l="0" t="0" r="0" b="0"/>
            <wp:docPr id="20310619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061943" name="Picture 203106194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04022" cy="3936209"/>
                    </a:xfrm>
                    <a:prstGeom prst="rect">
                      <a:avLst/>
                    </a:prstGeom>
                  </pic:spPr>
                </pic:pic>
              </a:graphicData>
            </a:graphic>
          </wp:inline>
        </w:drawing>
      </w:r>
    </w:p>
    <w:p w14:paraId="0EBD0BCC" w14:textId="77777777" w:rsidR="00B6121B" w:rsidRDefault="00B6121B" w:rsidP="00B6121B">
      <w:pPr>
        <w:pStyle w:val="FigureCaption"/>
      </w:pPr>
      <w:bookmarkStart w:id="3" w:name="_Ref173177430"/>
      <w:r>
        <w:t xml:space="preserve">Figure </w:t>
      </w:r>
      <w:fldSimple w:instr=" SEQ Figure \* ARABIC ">
        <w:r w:rsidR="003C499A">
          <w:rPr>
            <w:noProof/>
          </w:rPr>
          <w:t>2</w:t>
        </w:r>
      </w:fldSimple>
      <w:bookmarkEnd w:id="3"/>
      <w:r>
        <w:t>: A sleeping cat</w:t>
      </w:r>
    </w:p>
    <w:p w14:paraId="057A5227" w14:textId="77777777" w:rsidR="00B6121B" w:rsidRDefault="00B6121B" w:rsidP="00B6121B">
      <w:pPr>
        <w:pStyle w:val="BodyText"/>
        <w:ind w:left="0"/>
      </w:pPr>
    </w:p>
    <w:p w14:paraId="40AE48C2" w14:textId="77777777" w:rsidR="00D72008" w:rsidRDefault="00D72008" w:rsidP="00B6121B">
      <w:pPr>
        <w:pStyle w:val="BodyText"/>
        <w:ind w:left="0"/>
        <w:sectPr w:rsidR="00D72008" w:rsidSect="00B6121B">
          <w:type w:val="continuous"/>
          <w:pgSz w:w="11910" w:h="16840"/>
          <w:pgMar w:top="1100" w:right="860" w:bottom="280" w:left="900" w:header="868" w:footer="2795" w:gutter="0"/>
          <w:cols w:space="128"/>
        </w:sectPr>
      </w:pPr>
    </w:p>
    <w:p w14:paraId="792A02DB" w14:textId="77777777" w:rsidR="00D72008" w:rsidRDefault="00D72008" w:rsidP="00D72008">
      <w:pPr>
        <w:pStyle w:val="FigureCaption"/>
      </w:pPr>
      <w:bookmarkStart w:id="4" w:name="_Ref173178512"/>
      <w:r>
        <w:t xml:space="preserve">Table </w:t>
      </w:r>
      <w:fldSimple w:instr=" SEQ Table \* ARABIC ">
        <w:r w:rsidR="003C499A">
          <w:rPr>
            <w:noProof/>
          </w:rPr>
          <w:t>1</w:t>
        </w:r>
      </w:fldSimple>
      <w:bookmarkEnd w:id="4"/>
      <w:r>
        <w:t>: Fun facts about cats</w:t>
      </w:r>
    </w:p>
    <w:tbl>
      <w:tblPr>
        <w:tblStyle w:val="TableGrid"/>
        <w:tblW w:w="0" w:type="auto"/>
        <w:tblBorders>
          <w:bottom w:val="none" w:sz="0" w:space="0" w:color="auto"/>
        </w:tblBorders>
        <w:tblLook w:val="04A0" w:firstRow="1" w:lastRow="0" w:firstColumn="1" w:lastColumn="0" w:noHBand="0" w:noVBand="1"/>
      </w:tblPr>
      <w:tblGrid>
        <w:gridCol w:w="2500"/>
        <w:gridCol w:w="2501"/>
      </w:tblGrid>
      <w:tr w:rsidR="00D72008" w14:paraId="1E2FC9D0" w14:textId="77777777" w:rsidTr="00D72008">
        <w:tc>
          <w:tcPr>
            <w:tcW w:w="2500" w:type="dxa"/>
            <w:tcBorders>
              <w:top w:val="single" w:sz="12" w:space="0" w:color="auto"/>
              <w:left w:val="nil"/>
              <w:bottom w:val="single" w:sz="6" w:space="0" w:color="auto"/>
              <w:right w:val="nil"/>
            </w:tcBorders>
          </w:tcPr>
          <w:p w14:paraId="5BBC773B" w14:textId="77777777" w:rsidR="00D72008" w:rsidRPr="00D72008" w:rsidRDefault="00D72008" w:rsidP="00B6121B">
            <w:pPr>
              <w:pStyle w:val="BodyText"/>
              <w:ind w:left="0"/>
              <w:rPr>
                <w:b/>
                <w:bCs/>
              </w:rPr>
            </w:pPr>
            <w:r w:rsidRPr="00D72008">
              <w:rPr>
                <w:b/>
                <w:bCs/>
              </w:rPr>
              <w:t>Fact</w:t>
            </w:r>
          </w:p>
        </w:tc>
        <w:tc>
          <w:tcPr>
            <w:tcW w:w="2501" w:type="dxa"/>
            <w:tcBorders>
              <w:top w:val="single" w:sz="12" w:space="0" w:color="auto"/>
              <w:left w:val="nil"/>
              <w:bottom w:val="single" w:sz="6" w:space="0" w:color="auto"/>
              <w:right w:val="nil"/>
            </w:tcBorders>
          </w:tcPr>
          <w:p w14:paraId="6836ED05" w14:textId="77777777" w:rsidR="00D72008" w:rsidRPr="00D72008" w:rsidRDefault="00D72008" w:rsidP="00B6121B">
            <w:pPr>
              <w:pStyle w:val="BodyText"/>
              <w:ind w:left="0"/>
              <w:rPr>
                <w:b/>
                <w:bCs/>
              </w:rPr>
            </w:pPr>
            <w:r w:rsidRPr="00D72008">
              <w:rPr>
                <w:b/>
                <w:bCs/>
              </w:rPr>
              <w:t>Quantity</w:t>
            </w:r>
          </w:p>
        </w:tc>
      </w:tr>
      <w:tr w:rsidR="00D72008" w14:paraId="4C43C789" w14:textId="77777777" w:rsidTr="00D72008">
        <w:tc>
          <w:tcPr>
            <w:tcW w:w="2500" w:type="dxa"/>
            <w:tcBorders>
              <w:top w:val="single" w:sz="6" w:space="0" w:color="auto"/>
              <w:left w:val="nil"/>
              <w:bottom w:val="nil"/>
              <w:right w:val="nil"/>
            </w:tcBorders>
          </w:tcPr>
          <w:p w14:paraId="2A5DE0BE" w14:textId="77777777" w:rsidR="00D72008" w:rsidRDefault="00D72008" w:rsidP="00B6121B">
            <w:pPr>
              <w:pStyle w:val="BodyText"/>
              <w:ind w:left="0"/>
            </w:pPr>
            <w:r>
              <w:t>Average lifespan</w:t>
            </w:r>
          </w:p>
        </w:tc>
        <w:tc>
          <w:tcPr>
            <w:tcW w:w="2501" w:type="dxa"/>
            <w:tcBorders>
              <w:top w:val="single" w:sz="6" w:space="0" w:color="auto"/>
              <w:left w:val="nil"/>
              <w:bottom w:val="nil"/>
              <w:right w:val="nil"/>
            </w:tcBorders>
          </w:tcPr>
          <w:p w14:paraId="6E83AAFE" w14:textId="77777777" w:rsidR="00D72008" w:rsidRDefault="00D72008" w:rsidP="00B6121B">
            <w:pPr>
              <w:pStyle w:val="BodyText"/>
              <w:ind w:left="0"/>
            </w:pPr>
            <w:r>
              <w:t>12-15 years</w:t>
            </w:r>
          </w:p>
        </w:tc>
      </w:tr>
      <w:tr w:rsidR="00D72008" w14:paraId="0F3E5446" w14:textId="77777777" w:rsidTr="00D72008">
        <w:tc>
          <w:tcPr>
            <w:tcW w:w="2500" w:type="dxa"/>
            <w:tcBorders>
              <w:top w:val="nil"/>
              <w:left w:val="nil"/>
              <w:bottom w:val="nil"/>
              <w:right w:val="nil"/>
            </w:tcBorders>
          </w:tcPr>
          <w:p w14:paraId="5F4AB6F2" w14:textId="77777777" w:rsidR="00D72008" w:rsidRDefault="00D72008" w:rsidP="00B6121B">
            <w:pPr>
              <w:pStyle w:val="BodyText"/>
              <w:ind w:left="0"/>
            </w:pPr>
            <w:r>
              <w:t>Number of teeth</w:t>
            </w:r>
          </w:p>
        </w:tc>
        <w:tc>
          <w:tcPr>
            <w:tcW w:w="2501" w:type="dxa"/>
            <w:tcBorders>
              <w:top w:val="nil"/>
              <w:left w:val="nil"/>
              <w:bottom w:val="nil"/>
              <w:right w:val="nil"/>
            </w:tcBorders>
          </w:tcPr>
          <w:p w14:paraId="50595C7F" w14:textId="77777777" w:rsidR="00D72008" w:rsidRDefault="00D72008" w:rsidP="00B6121B">
            <w:pPr>
              <w:pStyle w:val="BodyText"/>
              <w:ind w:left="0"/>
            </w:pPr>
            <w:r>
              <w:t>30</w:t>
            </w:r>
          </w:p>
        </w:tc>
      </w:tr>
      <w:tr w:rsidR="00D72008" w14:paraId="61686283" w14:textId="77777777" w:rsidTr="00D72008">
        <w:tc>
          <w:tcPr>
            <w:tcW w:w="2500" w:type="dxa"/>
            <w:tcBorders>
              <w:top w:val="nil"/>
              <w:left w:val="nil"/>
              <w:bottom w:val="nil"/>
              <w:right w:val="nil"/>
            </w:tcBorders>
          </w:tcPr>
          <w:p w14:paraId="6533B6A0" w14:textId="77777777" w:rsidR="00D72008" w:rsidRDefault="00D72008" w:rsidP="00B6121B">
            <w:pPr>
              <w:pStyle w:val="BodyText"/>
              <w:ind w:left="0"/>
            </w:pPr>
            <w:r>
              <w:t>Jumping height</w:t>
            </w:r>
          </w:p>
        </w:tc>
        <w:tc>
          <w:tcPr>
            <w:tcW w:w="2501" w:type="dxa"/>
            <w:tcBorders>
              <w:top w:val="nil"/>
              <w:left w:val="nil"/>
              <w:bottom w:val="nil"/>
              <w:right w:val="nil"/>
            </w:tcBorders>
          </w:tcPr>
          <w:p w14:paraId="0BF216FB" w14:textId="77777777" w:rsidR="00D72008" w:rsidRDefault="00D72008" w:rsidP="00B6121B">
            <w:pPr>
              <w:pStyle w:val="BodyText"/>
              <w:ind w:left="0"/>
            </w:pPr>
            <w:r>
              <w:t>5-6 times their body length</w:t>
            </w:r>
          </w:p>
        </w:tc>
      </w:tr>
      <w:tr w:rsidR="00D72008" w14:paraId="65F4D2C8" w14:textId="77777777" w:rsidTr="00D72008">
        <w:tc>
          <w:tcPr>
            <w:tcW w:w="2500" w:type="dxa"/>
            <w:tcBorders>
              <w:top w:val="nil"/>
              <w:left w:val="nil"/>
              <w:bottom w:val="nil"/>
              <w:right w:val="nil"/>
            </w:tcBorders>
          </w:tcPr>
          <w:p w14:paraId="7C9838CB" w14:textId="77777777" w:rsidR="00D72008" w:rsidRDefault="00D72008" w:rsidP="00B6121B">
            <w:pPr>
              <w:pStyle w:val="BodyText"/>
              <w:ind w:left="0"/>
            </w:pPr>
            <w:r>
              <w:t>Speed</w:t>
            </w:r>
          </w:p>
        </w:tc>
        <w:tc>
          <w:tcPr>
            <w:tcW w:w="2501" w:type="dxa"/>
            <w:tcBorders>
              <w:top w:val="nil"/>
              <w:left w:val="nil"/>
              <w:bottom w:val="nil"/>
              <w:right w:val="nil"/>
            </w:tcBorders>
          </w:tcPr>
          <w:p w14:paraId="76C7B197" w14:textId="77777777" w:rsidR="00D72008" w:rsidRDefault="00D72008" w:rsidP="00B6121B">
            <w:pPr>
              <w:pStyle w:val="BodyText"/>
              <w:ind w:left="0"/>
            </w:pPr>
            <w:r>
              <w:t>Up to 30mph</w:t>
            </w:r>
          </w:p>
        </w:tc>
      </w:tr>
      <w:tr w:rsidR="00D72008" w14:paraId="5612FA20" w14:textId="77777777" w:rsidTr="00D72008">
        <w:tc>
          <w:tcPr>
            <w:tcW w:w="2500" w:type="dxa"/>
            <w:tcBorders>
              <w:top w:val="nil"/>
              <w:left w:val="nil"/>
              <w:bottom w:val="single" w:sz="12" w:space="0" w:color="auto"/>
              <w:right w:val="nil"/>
            </w:tcBorders>
          </w:tcPr>
          <w:p w14:paraId="7C473644" w14:textId="77777777" w:rsidR="00D72008" w:rsidRDefault="00D72008" w:rsidP="00B6121B">
            <w:pPr>
              <w:pStyle w:val="BodyText"/>
              <w:ind w:left="0"/>
            </w:pPr>
            <w:r>
              <w:t>Sleeping hours</w:t>
            </w:r>
          </w:p>
        </w:tc>
        <w:tc>
          <w:tcPr>
            <w:tcW w:w="2501" w:type="dxa"/>
            <w:tcBorders>
              <w:top w:val="nil"/>
              <w:left w:val="nil"/>
              <w:bottom w:val="single" w:sz="12" w:space="0" w:color="auto"/>
              <w:right w:val="nil"/>
            </w:tcBorders>
          </w:tcPr>
          <w:p w14:paraId="52F9D952" w14:textId="77777777" w:rsidR="00D72008" w:rsidRDefault="00D72008" w:rsidP="00B6121B">
            <w:pPr>
              <w:pStyle w:val="BodyText"/>
              <w:ind w:left="0"/>
            </w:pPr>
            <w:r>
              <w:t>13-16 hours per day</w:t>
            </w:r>
          </w:p>
        </w:tc>
      </w:tr>
    </w:tbl>
    <w:p w14:paraId="31128793" w14:textId="77777777" w:rsidR="00B6121B" w:rsidRDefault="00B6121B" w:rsidP="00B6121B">
      <w:pPr>
        <w:pStyle w:val="BodyText"/>
        <w:ind w:left="0"/>
      </w:pPr>
    </w:p>
    <w:p w14:paraId="2EE7E619" w14:textId="77777777" w:rsidR="00B60155" w:rsidRDefault="00B60155" w:rsidP="00B60155">
      <w:pPr>
        <w:pStyle w:val="BodyText"/>
        <w:numPr>
          <w:ilvl w:val="0"/>
          <w:numId w:val="11"/>
        </w:numPr>
      </w:pPr>
      <w:r w:rsidRPr="00B60155">
        <w:t>From the “File” tab click on “Info” w</w:t>
      </w:r>
      <w:r>
        <w:t>hich will open the document properties on the right side of the window.</w:t>
      </w:r>
    </w:p>
    <w:p w14:paraId="117322CE" w14:textId="77777777" w:rsidR="00B60155" w:rsidRDefault="00B60155" w:rsidP="00B60155">
      <w:pPr>
        <w:pStyle w:val="BodyText"/>
        <w:numPr>
          <w:ilvl w:val="0"/>
          <w:numId w:val="11"/>
        </w:numPr>
      </w:pPr>
      <w:r>
        <w:t xml:space="preserve">Update the title of the document, include any additional authors, and insert tag (keywords) as necessary. </w:t>
      </w:r>
    </w:p>
    <w:p w14:paraId="090AE486" w14:textId="77777777" w:rsidR="00982621" w:rsidRDefault="00982621" w:rsidP="00982621">
      <w:pPr>
        <w:pStyle w:val="SectionTitle"/>
      </w:pPr>
      <w:r>
        <w:t>Submitting the document</w:t>
      </w:r>
    </w:p>
    <w:p w14:paraId="01ED9830" w14:textId="77777777" w:rsidR="00982621" w:rsidRDefault="00982621" w:rsidP="00982621">
      <w:pPr>
        <w:pStyle w:val="BodyText"/>
      </w:pPr>
      <w:r>
        <w:t>Once your document is finalized, you should export the document as a PDF. You can do this from “File” and “Save As”, selecting the “pdf” from the drop down menu.</w:t>
      </w:r>
    </w:p>
    <w:p w14:paraId="12F4230F" w14:textId="77777777" w:rsidR="00B60155" w:rsidRPr="00482F9D" w:rsidRDefault="00B60155" w:rsidP="00B6121B">
      <w:pPr>
        <w:pStyle w:val="BodyText"/>
        <w:ind w:left="0"/>
      </w:pPr>
    </w:p>
    <w:bookmarkStart w:id="5" w:name="_bookmark2" w:displacedByCustomXml="next"/>
    <w:bookmarkEnd w:id="5" w:displacedByCustomXml="next"/>
    <w:sdt>
      <w:sdtPr>
        <w:id w:val="-950388753"/>
        <w:docPartObj>
          <w:docPartGallery w:val="Bibliographies"/>
          <w:docPartUnique/>
        </w:docPartObj>
      </w:sdtPr>
      <w:sdtContent>
        <w:p w14:paraId="3AF1C414" w14:textId="77777777" w:rsidR="00EF353F" w:rsidRPr="00482F9D" w:rsidRDefault="00EF353F" w:rsidP="001E2BBF">
          <w:pPr>
            <w:pStyle w:val="ReferencesStyle"/>
            <w:rPr>
              <w:rStyle w:val="SectionTitleChar"/>
            </w:rPr>
          </w:pPr>
          <w:r w:rsidRPr="00482F9D">
            <w:rPr>
              <w:rStyle w:val="SectionTitleChar"/>
            </w:rPr>
            <w:t>References</w:t>
          </w:r>
        </w:p>
        <w:p w14:paraId="67FC04A3" w14:textId="77777777" w:rsidR="00952317" w:rsidRPr="00482F9D" w:rsidRDefault="00952317" w:rsidP="001E2BBF">
          <w:pPr>
            <w:pStyle w:val="ReferencesStyle"/>
            <w:rPr>
              <w:rStyle w:val="SectionTitleChar"/>
            </w:rPr>
          </w:pPr>
        </w:p>
        <w:sdt>
          <w:sdtPr>
            <w:rPr>
              <w:rFonts w:ascii="Montserrat" w:hAnsi="Montserrat"/>
              <w:b/>
              <w:sz w:val="24"/>
              <w:szCs w:val="20"/>
            </w:rPr>
            <w:id w:val="-573587230"/>
            <w:bibliography/>
          </w:sdtPr>
          <w:sdtEndPr>
            <w:rPr>
              <w:rFonts w:ascii="CMU Bright" w:eastAsia="Arial Black" w:hAnsi="CMU Bright" w:cs="Arial Black"/>
              <w:b w:val="0"/>
              <w:sz w:val="16"/>
              <w:szCs w:val="24"/>
            </w:rPr>
          </w:sdtEndPr>
          <w:sdtContent>
            <w:bookmarkStart w:id="6" w:name="Citations" w:displacedByCustomXml="prev"/>
            <w:p w14:paraId="4A4AC518" w14:textId="77777777" w:rsidR="00952317" w:rsidRPr="00482F9D" w:rsidRDefault="00952317" w:rsidP="00952317">
              <w:pPr>
                <w:pStyle w:val="Bibliography"/>
                <w:ind w:left="720" w:hanging="578"/>
                <w:jc w:val="both"/>
                <w:rPr>
                  <w:noProof/>
                  <w:sz w:val="24"/>
                  <w:szCs w:val="24"/>
                </w:rPr>
              </w:pPr>
              <w:r w:rsidRPr="00482F9D">
                <w:rPr>
                  <w:rStyle w:val="ReferencesStyleChar"/>
                </w:rPr>
                <w:t>He, K. Z. (2016). Deep Residual Learn</w:t>
              </w:r>
              <w:bookmarkStart w:id="7" w:name="He2016"/>
              <w:bookmarkEnd w:id="7"/>
              <w:r w:rsidRPr="00482F9D">
                <w:rPr>
                  <w:rStyle w:val="ReferencesStyleChar"/>
                </w:rPr>
                <w:t>ing for Image Recognition. Proceedings of the IEEE Conference on Computer Vision and Pattern Recognition (CVPR),, (pp. 770-778)</w:t>
              </w:r>
              <w:r w:rsidRPr="00482F9D">
                <w:rPr>
                  <w:noProof/>
                </w:rPr>
                <w:t>.</w:t>
              </w:r>
            </w:p>
            <w:p w14:paraId="3178086E" w14:textId="77777777" w:rsidR="00EF353F" w:rsidRPr="00482F9D" w:rsidRDefault="00000000" w:rsidP="00952317">
              <w:pPr>
                <w:pStyle w:val="ReferencesStyle"/>
              </w:pPr>
            </w:p>
            <w:bookmarkEnd w:id="6" w:displacedByCustomXml="next"/>
          </w:sdtContent>
        </w:sdt>
      </w:sdtContent>
    </w:sdt>
    <w:p w14:paraId="64E82E37" w14:textId="77777777" w:rsidR="00EF353F" w:rsidRPr="00482F9D" w:rsidRDefault="00EF353F">
      <w:pPr>
        <w:spacing w:before="82" w:line="259" w:lineRule="auto"/>
        <w:ind w:left="533" w:right="107" w:hanging="419"/>
        <w:jc w:val="both"/>
        <w:rPr>
          <w:rFonts w:ascii="CMU Bright" w:hAnsi="CMU Bright" w:cs="CMU Bright"/>
          <w:sz w:val="20"/>
        </w:rPr>
      </w:pPr>
    </w:p>
    <w:p w14:paraId="3A41CE0C" w14:textId="77777777" w:rsidR="00F921A5" w:rsidRDefault="00F921A5">
      <w:pPr>
        <w:spacing w:line="259" w:lineRule="auto"/>
        <w:jc w:val="both"/>
        <w:sectPr w:rsidR="00F921A5" w:rsidSect="00B6121B">
          <w:type w:val="continuous"/>
          <w:pgSz w:w="11910" w:h="16840"/>
          <w:pgMar w:top="1100" w:right="860" w:bottom="280" w:left="900" w:header="868" w:footer="2795" w:gutter="0"/>
          <w:cols w:num="2" w:space="128"/>
        </w:sectPr>
      </w:pPr>
    </w:p>
    <w:p w14:paraId="098A6294" w14:textId="77777777" w:rsidR="00F921A5" w:rsidRDefault="00F921A5" w:rsidP="00DE4147">
      <w:pPr>
        <w:pStyle w:val="BodyText"/>
      </w:pPr>
    </w:p>
    <w:p w14:paraId="1CF46E6E" w14:textId="77777777" w:rsidR="00F921A5" w:rsidRDefault="00F921A5" w:rsidP="00DE4147">
      <w:pPr>
        <w:pStyle w:val="BodyText"/>
      </w:pPr>
    </w:p>
    <w:p w14:paraId="683D414F" w14:textId="77777777" w:rsidR="00F921A5" w:rsidRDefault="00F921A5" w:rsidP="00DE4147">
      <w:pPr>
        <w:pStyle w:val="BodyText"/>
      </w:pPr>
    </w:p>
    <w:p w14:paraId="10FF5B41" w14:textId="77777777" w:rsidR="00F921A5" w:rsidRDefault="00F921A5" w:rsidP="00DE4147">
      <w:pPr>
        <w:pStyle w:val="BodyText"/>
      </w:pPr>
    </w:p>
    <w:p w14:paraId="2F5C8124" w14:textId="77777777" w:rsidR="00F921A5" w:rsidRDefault="00F921A5" w:rsidP="00DE4147">
      <w:pPr>
        <w:pStyle w:val="BodyText"/>
      </w:pPr>
    </w:p>
    <w:p w14:paraId="0AD30238" w14:textId="77777777" w:rsidR="00F921A5" w:rsidRDefault="00F921A5" w:rsidP="00DE4147">
      <w:pPr>
        <w:pStyle w:val="BodyText"/>
      </w:pPr>
    </w:p>
    <w:p w14:paraId="5C08E466" w14:textId="77777777" w:rsidR="00F921A5" w:rsidRDefault="00F921A5" w:rsidP="00DE4147">
      <w:pPr>
        <w:pStyle w:val="BodyText"/>
      </w:pPr>
    </w:p>
    <w:p w14:paraId="5C2F16E3" w14:textId="77777777" w:rsidR="00F921A5" w:rsidRDefault="00F921A5" w:rsidP="00DE4147">
      <w:pPr>
        <w:pStyle w:val="BodyText"/>
      </w:pPr>
    </w:p>
    <w:p w14:paraId="158DE9A5" w14:textId="77777777" w:rsidR="00F921A5" w:rsidRDefault="00F921A5" w:rsidP="00DE4147">
      <w:pPr>
        <w:pStyle w:val="BodyText"/>
      </w:pPr>
    </w:p>
    <w:p w14:paraId="004916FE" w14:textId="77777777" w:rsidR="00F921A5" w:rsidRDefault="00F921A5" w:rsidP="00DE4147">
      <w:pPr>
        <w:pStyle w:val="BodyText"/>
      </w:pPr>
    </w:p>
    <w:p w14:paraId="0F03BCA8" w14:textId="77777777" w:rsidR="00F921A5" w:rsidRDefault="00F921A5" w:rsidP="00DE4147">
      <w:pPr>
        <w:pStyle w:val="BodyText"/>
      </w:pPr>
    </w:p>
    <w:p w14:paraId="1D693D38" w14:textId="77777777" w:rsidR="00F921A5" w:rsidRDefault="00F921A5" w:rsidP="00DE4147">
      <w:pPr>
        <w:pStyle w:val="BodyText"/>
      </w:pPr>
    </w:p>
    <w:p w14:paraId="695E5A6D" w14:textId="77777777" w:rsidR="00F921A5" w:rsidRDefault="00F921A5" w:rsidP="00DE4147">
      <w:pPr>
        <w:pStyle w:val="BodyText"/>
      </w:pPr>
    </w:p>
    <w:p w14:paraId="63BFE5C8" w14:textId="77777777" w:rsidR="00F921A5" w:rsidRDefault="00F921A5" w:rsidP="00DE4147">
      <w:pPr>
        <w:pStyle w:val="BodyText"/>
      </w:pPr>
    </w:p>
    <w:p w14:paraId="53DF0FDC" w14:textId="77777777" w:rsidR="00F921A5" w:rsidRDefault="00F921A5" w:rsidP="00DE4147">
      <w:pPr>
        <w:pStyle w:val="BodyText"/>
      </w:pPr>
    </w:p>
    <w:p w14:paraId="2F703B79" w14:textId="77777777" w:rsidR="00F921A5" w:rsidRDefault="00F921A5" w:rsidP="00DE4147">
      <w:pPr>
        <w:pStyle w:val="BodyText"/>
      </w:pPr>
    </w:p>
    <w:p w14:paraId="7FA64E8B" w14:textId="77777777" w:rsidR="00F921A5" w:rsidRDefault="00F921A5" w:rsidP="00DE4147">
      <w:pPr>
        <w:pStyle w:val="BodyText"/>
      </w:pPr>
    </w:p>
    <w:p w14:paraId="2A20368A" w14:textId="77777777" w:rsidR="00F921A5" w:rsidRDefault="00F921A5" w:rsidP="00DE4147">
      <w:pPr>
        <w:pStyle w:val="BodyText"/>
      </w:pPr>
    </w:p>
    <w:p w14:paraId="30D91258" w14:textId="77777777" w:rsidR="00F921A5" w:rsidRDefault="00F921A5" w:rsidP="00DE4147">
      <w:pPr>
        <w:pStyle w:val="BodyText"/>
      </w:pPr>
    </w:p>
    <w:p w14:paraId="12A17504" w14:textId="77777777" w:rsidR="00F921A5" w:rsidRDefault="00F921A5" w:rsidP="00DE4147">
      <w:pPr>
        <w:pStyle w:val="BodyText"/>
      </w:pPr>
    </w:p>
    <w:p w14:paraId="5712D306" w14:textId="77777777" w:rsidR="00F921A5" w:rsidRDefault="00F921A5" w:rsidP="00DE4147">
      <w:pPr>
        <w:pStyle w:val="BodyText"/>
      </w:pPr>
    </w:p>
    <w:p w14:paraId="08366C58" w14:textId="77777777" w:rsidR="00F921A5" w:rsidRDefault="00F921A5" w:rsidP="00DE4147">
      <w:pPr>
        <w:pStyle w:val="BodyText"/>
      </w:pPr>
    </w:p>
    <w:p w14:paraId="2AE7134F" w14:textId="77777777" w:rsidR="00F921A5" w:rsidRDefault="00F921A5" w:rsidP="00DE4147">
      <w:pPr>
        <w:pStyle w:val="BodyText"/>
      </w:pPr>
    </w:p>
    <w:p w14:paraId="7DDC7F09" w14:textId="77777777" w:rsidR="00F921A5" w:rsidRDefault="00F921A5" w:rsidP="00DE4147">
      <w:pPr>
        <w:pStyle w:val="BodyText"/>
      </w:pPr>
    </w:p>
    <w:p w14:paraId="0F026519" w14:textId="77777777" w:rsidR="00F921A5" w:rsidRDefault="00F921A5" w:rsidP="00DE4147">
      <w:pPr>
        <w:pStyle w:val="BodyText"/>
      </w:pPr>
    </w:p>
    <w:p w14:paraId="69ED280D" w14:textId="77777777" w:rsidR="00F921A5" w:rsidRDefault="00F921A5" w:rsidP="00DE4147">
      <w:pPr>
        <w:pStyle w:val="BodyText"/>
      </w:pPr>
    </w:p>
    <w:p w14:paraId="4A266EDC" w14:textId="77777777" w:rsidR="00F921A5" w:rsidRDefault="00F921A5">
      <w:pPr>
        <w:sectPr w:rsidR="00F921A5">
          <w:headerReference w:type="default" r:id="rId21"/>
          <w:footerReference w:type="default" r:id="rId22"/>
          <w:pgSz w:w="11910" w:h="16840"/>
          <w:pgMar w:top="1100" w:right="860" w:bottom="1760" w:left="900" w:header="868" w:footer="1573" w:gutter="0"/>
          <w:cols w:space="720"/>
        </w:sectPr>
      </w:pPr>
    </w:p>
    <w:p w14:paraId="2B923D57" w14:textId="544BEC11" w:rsidR="00F921A5" w:rsidRDefault="00F921A5" w:rsidP="003C499A">
      <w:pPr>
        <w:pStyle w:val="BodyText"/>
        <w:rPr>
          <w:rFonts w:ascii="Calibri"/>
          <w:sz w:val="16"/>
        </w:rPr>
      </w:pPr>
    </w:p>
    <w:sectPr w:rsidR="00F921A5">
      <w:type w:val="continuous"/>
      <w:pgSz w:w="11910" w:h="16840"/>
      <w:pgMar w:top="1100" w:right="860" w:bottom="280" w:left="900" w:header="868" w:footer="1573" w:gutter="0"/>
      <w:cols w:num="2" w:space="720" w:equalWidth="0">
        <w:col w:w="4149" w:space="40"/>
        <w:col w:w="596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0ED7B" w14:textId="77777777" w:rsidR="003F432F" w:rsidRDefault="003F432F">
      <w:r>
        <w:separator/>
      </w:r>
    </w:p>
  </w:endnote>
  <w:endnote w:type="continuationSeparator" w:id="0">
    <w:p w14:paraId="1618A4DA" w14:textId="77777777" w:rsidR="003F432F" w:rsidRDefault="003F4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auto"/>
    <w:pitch w:val="variable"/>
    <w:sig w:usb0="2000020F" w:usb1="00000003" w:usb2="00000000" w:usb3="00000000" w:csb0="00000197" w:csb1="00000000"/>
  </w:font>
  <w:font w:name="Arial Black">
    <w:panose1 w:val="020B0A04020102020204"/>
    <w:charset w:val="00"/>
    <w:family w:val="swiss"/>
    <w:pitch w:val="variable"/>
    <w:sig w:usb0="A00002AF" w:usb1="400078FB" w:usb2="00000000" w:usb3="00000000" w:csb0="0000009F" w:csb1="00000000"/>
  </w:font>
  <w:font w:name="CMU Bright">
    <w:panose1 w:val="02000603000000000000"/>
    <w:charset w:val="00"/>
    <w:family w:val="auto"/>
    <w:pitch w:val="variable"/>
    <w:sig w:usb0="E10002FF" w:usb1="5201E9EB" w:usb2="00020004" w:usb3="00000000" w:csb0="0000011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Bold">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210DF" w14:textId="77777777" w:rsidR="000C09E5" w:rsidRDefault="000C09E5" w:rsidP="00DE4147">
    <w:pPr>
      <w:pStyle w:val="BodyText"/>
    </w:pPr>
  </w:p>
  <w:p w14:paraId="420E1347" w14:textId="77777777" w:rsidR="000C09E5" w:rsidRDefault="000C09E5" w:rsidP="000C09E5">
    <w:pPr>
      <w:spacing w:line="166" w:lineRule="exact"/>
      <w:ind w:left="114"/>
      <w:rPr>
        <w:rFonts w:ascii="Calibri"/>
        <w:sz w:val="16"/>
      </w:rPr>
    </w:pPr>
    <w:r>
      <w:rPr>
        <w:rFonts w:ascii="Calibri"/>
        <w:i/>
        <w:w w:val="115"/>
        <w:sz w:val="16"/>
      </w:rPr>
      <w:t>*</w:t>
    </w:r>
    <w:r w:rsidRPr="00514A3B">
      <w:rPr>
        <w:rFonts w:ascii="CMU Bright" w:hAnsi="CMU Bright" w:cs="CMU Bright"/>
        <w:i/>
        <w:w w:val="115"/>
        <w:sz w:val="16"/>
      </w:rPr>
      <w:t>Correspondence to</w:t>
    </w:r>
    <w:r w:rsidRPr="00514A3B">
      <w:rPr>
        <w:rFonts w:ascii="CMU Bright" w:hAnsi="CMU Bright" w:cs="CMU Bright"/>
        <w:w w:val="115"/>
        <w:sz w:val="16"/>
      </w:rPr>
      <w:t>:</w:t>
    </w:r>
    <w:r w:rsidRPr="00514A3B">
      <w:rPr>
        <w:rFonts w:ascii="CMU Bright" w:hAnsi="CMU Bright" w:cs="CMU Bright"/>
        <w:spacing w:val="16"/>
        <w:w w:val="115"/>
        <w:sz w:val="16"/>
      </w:rPr>
      <w:t xml:space="preserve"> </w:t>
    </w:r>
    <w:r w:rsidRPr="00514A3B">
      <w:rPr>
        <w:rFonts w:ascii="CMU Bright" w:hAnsi="CMU Bright" w:cs="CMU Bright"/>
        <w:w w:val="115"/>
        <w:sz w:val="16"/>
      </w:rPr>
      <w:t>J. Doe</w:t>
    </w:r>
    <w:r w:rsidRPr="00514A3B">
      <w:rPr>
        <w:rFonts w:ascii="CMU Bright" w:hAnsi="CMU Bright" w:cs="CMU Bright"/>
        <w:spacing w:val="1"/>
        <w:w w:val="115"/>
        <w:sz w:val="16"/>
      </w:rPr>
      <w:t xml:space="preserve"> </w:t>
    </w:r>
    <w:r w:rsidRPr="00514A3B">
      <w:rPr>
        <w:rFonts w:ascii="CMU Bright" w:hAnsi="CMU Bright" w:cs="CMU Bright"/>
        <w:spacing w:val="-2"/>
        <w:w w:val="115"/>
        <w:sz w:val="16"/>
      </w:rPr>
      <w:t>(</w:t>
    </w:r>
    <w:hyperlink r:id="rId1">
      <w:r w:rsidRPr="00514A3B">
        <w:rPr>
          <w:rFonts w:ascii="CMU Bright" w:hAnsi="CMU Bright" w:cs="CMU Bright"/>
          <w:color w:val="0000CC"/>
          <w:spacing w:val="-2"/>
          <w:w w:val="115"/>
          <w:sz w:val="16"/>
        </w:rPr>
        <w:t>john.doe@harvard.edu</w:t>
      </w:r>
    </w:hyperlink>
    <w:r w:rsidRPr="00514A3B">
      <w:rPr>
        <w:rFonts w:ascii="CMU Bright" w:hAnsi="CMU Bright" w:cs="CMU Bright"/>
        <w:spacing w:val="-2"/>
        <w:w w:val="115"/>
        <w:sz w:val="16"/>
      </w:rPr>
      <w:t>)</w:t>
    </w:r>
  </w:p>
  <w:p w14:paraId="31066396" w14:textId="77777777" w:rsidR="000C09E5" w:rsidRPr="00514A3B" w:rsidRDefault="000C09E5" w:rsidP="000C09E5">
    <w:pPr>
      <w:pStyle w:val="Heading1"/>
      <w:spacing w:line="309" w:lineRule="exact"/>
      <w:rPr>
        <w:rFonts w:ascii="Montserrat Bold" w:hAnsi="Montserrat Bold"/>
      </w:rPr>
    </w:pPr>
    <w:r w:rsidRPr="00514A3B">
      <w:rPr>
        <w:rFonts w:ascii="Montserrat Bold" w:hAnsi="Montserrat Bold"/>
        <w:w w:val="90"/>
      </w:rPr>
      <w:t>©</w:t>
    </w:r>
    <w:r w:rsidRPr="00514A3B">
      <w:rPr>
        <w:rFonts w:ascii="Montserrat Bold" w:hAnsi="Montserrat Bold"/>
        <w:spacing w:val="7"/>
      </w:rPr>
      <w:t xml:space="preserve"> </w:t>
    </w:r>
    <w:r w:rsidRPr="00514A3B">
      <w:rPr>
        <w:rFonts w:ascii="Montserrat Bold" w:hAnsi="Montserrat Bold"/>
        <w:w w:val="90"/>
      </w:rPr>
      <w:t>2022</w:t>
    </w:r>
    <w:r w:rsidRPr="00514A3B">
      <w:rPr>
        <w:rFonts w:ascii="Montserrat Bold" w:hAnsi="Montserrat Bold"/>
        <w:spacing w:val="8"/>
      </w:rPr>
      <w:t xml:space="preserve"> </w:t>
    </w:r>
    <w:proofErr w:type="spellStart"/>
    <w:r w:rsidRPr="00514A3B">
      <w:rPr>
        <w:rFonts w:ascii="Montserrat Bold" w:hAnsi="Montserrat Bold"/>
        <w:w w:val="90"/>
      </w:rPr>
      <w:t>Xjenza</w:t>
    </w:r>
    <w:proofErr w:type="spellEnd"/>
    <w:r w:rsidRPr="00514A3B">
      <w:rPr>
        <w:rFonts w:ascii="Montserrat Bold" w:hAnsi="Montserrat Bold"/>
        <w:spacing w:val="8"/>
      </w:rPr>
      <w:t xml:space="preserve"> </w:t>
    </w:r>
    <w:r w:rsidRPr="00514A3B">
      <w:rPr>
        <w:rFonts w:ascii="Montserrat Bold" w:hAnsi="Montserrat Bold"/>
        <w:spacing w:val="-2"/>
        <w:w w:val="90"/>
      </w:rPr>
      <w:t>Online</w:t>
    </w:r>
  </w:p>
  <w:p w14:paraId="5D272E55" w14:textId="77777777" w:rsidR="000C09E5" w:rsidRDefault="000C09E5" w:rsidP="000C09E5">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26E4C" w14:textId="77777777" w:rsidR="00BB6268" w:rsidRDefault="00BB6268" w:rsidP="00DE4147">
    <w:pPr>
      <w:pStyle w:val="BodyText"/>
    </w:pPr>
  </w:p>
  <w:p w14:paraId="4C3DF9E7" w14:textId="77777777" w:rsidR="00BB6268" w:rsidRDefault="00BB6268" w:rsidP="00BB6268">
    <w:pPr>
      <w:spacing w:line="166" w:lineRule="exact"/>
      <w:ind w:left="114"/>
      <w:rPr>
        <w:rFonts w:ascii="Calibri"/>
        <w:sz w:val="16"/>
      </w:rPr>
    </w:pPr>
    <w:r>
      <w:rPr>
        <w:rFonts w:ascii="Calibri"/>
        <w:i/>
        <w:w w:val="115"/>
        <w:sz w:val="16"/>
      </w:rPr>
      <w:t>*</w:t>
    </w:r>
    <w:r w:rsidRPr="00514A3B">
      <w:rPr>
        <w:rFonts w:ascii="CMU Bright" w:hAnsi="CMU Bright" w:cs="CMU Bright"/>
        <w:i/>
        <w:w w:val="115"/>
        <w:sz w:val="16"/>
      </w:rPr>
      <w:t>Correspondence to</w:t>
    </w:r>
    <w:r w:rsidRPr="00514A3B">
      <w:rPr>
        <w:rFonts w:ascii="CMU Bright" w:hAnsi="CMU Bright" w:cs="CMU Bright"/>
        <w:w w:val="115"/>
        <w:sz w:val="16"/>
      </w:rPr>
      <w:t>:</w:t>
    </w:r>
    <w:r w:rsidRPr="00514A3B">
      <w:rPr>
        <w:rFonts w:ascii="CMU Bright" w:hAnsi="CMU Bright" w:cs="CMU Bright"/>
        <w:spacing w:val="16"/>
        <w:w w:val="115"/>
        <w:sz w:val="16"/>
      </w:rPr>
      <w:t xml:space="preserve"> </w:t>
    </w:r>
    <w:r w:rsidRPr="00514A3B">
      <w:rPr>
        <w:rFonts w:ascii="CMU Bright" w:hAnsi="CMU Bright" w:cs="CMU Bright"/>
        <w:w w:val="115"/>
        <w:sz w:val="16"/>
      </w:rPr>
      <w:t>J. Doe</w:t>
    </w:r>
    <w:r w:rsidRPr="00514A3B">
      <w:rPr>
        <w:rFonts w:ascii="CMU Bright" w:hAnsi="CMU Bright" w:cs="CMU Bright"/>
        <w:spacing w:val="1"/>
        <w:w w:val="115"/>
        <w:sz w:val="16"/>
      </w:rPr>
      <w:t xml:space="preserve"> </w:t>
    </w:r>
    <w:r w:rsidRPr="00514A3B">
      <w:rPr>
        <w:rFonts w:ascii="CMU Bright" w:hAnsi="CMU Bright" w:cs="CMU Bright"/>
        <w:spacing w:val="-2"/>
        <w:w w:val="115"/>
        <w:sz w:val="16"/>
      </w:rPr>
      <w:t>(</w:t>
    </w:r>
    <w:hyperlink r:id="rId1">
      <w:r w:rsidRPr="00514A3B">
        <w:rPr>
          <w:rFonts w:ascii="CMU Bright" w:hAnsi="CMU Bright" w:cs="CMU Bright"/>
          <w:color w:val="0000CC"/>
          <w:spacing w:val="-2"/>
          <w:w w:val="115"/>
          <w:sz w:val="16"/>
        </w:rPr>
        <w:t>john.doe@harvard.edu</w:t>
      </w:r>
    </w:hyperlink>
    <w:r w:rsidRPr="00514A3B">
      <w:rPr>
        <w:rFonts w:ascii="CMU Bright" w:hAnsi="CMU Bright" w:cs="CMU Bright"/>
        <w:spacing w:val="-2"/>
        <w:w w:val="115"/>
        <w:sz w:val="16"/>
      </w:rPr>
      <w:t>)</w:t>
    </w:r>
  </w:p>
  <w:p w14:paraId="00A8F7C7" w14:textId="77777777" w:rsidR="00BB6268" w:rsidRPr="00514A3B" w:rsidRDefault="00BB6268" w:rsidP="00BB6268">
    <w:pPr>
      <w:pStyle w:val="Heading1"/>
      <w:spacing w:line="309" w:lineRule="exact"/>
      <w:rPr>
        <w:rFonts w:ascii="Montserrat Bold" w:hAnsi="Montserrat Bold"/>
      </w:rPr>
    </w:pPr>
    <w:r w:rsidRPr="00514A3B">
      <w:rPr>
        <w:rFonts w:ascii="Montserrat Bold" w:hAnsi="Montserrat Bold"/>
        <w:w w:val="90"/>
      </w:rPr>
      <w:t>©</w:t>
    </w:r>
    <w:r w:rsidRPr="00514A3B">
      <w:rPr>
        <w:rFonts w:ascii="Montserrat Bold" w:hAnsi="Montserrat Bold"/>
        <w:spacing w:val="7"/>
      </w:rPr>
      <w:t xml:space="preserve"> </w:t>
    </w:r>
    <w:r w:rsidRPr="00514A3B">
      <w:rPr>
        <w:rFonts w:ascii="Montserrat Bold" w:hAnsi="Montserrat Bold"/>
        <w:w w:val="90"/>
      </w:rPr>
      <w:t>2022</w:t>
    </w:r>
    <w:r w:rsidRPr="00514A3B">
      <w:rPr>
        <w:rFonts w:ascii="Montserrat Bold" w:hAnsi="Montserrat Bold"/>
        <w:spacing w:val="8"/>
      </w:rPr>
      <w:t xml:space="preserve"> </w:t>
    </w:r>
    <w:proofErr w:type="spellStart"/>
    <w:r w:rsidRPr="00514A3B">
      <w:rPr>
        <w:rFonts w:ascii="Montserrat Bold" w:hAnsi="Montserrat Bold"/>
        <w:w w:val="90"/>
      </w:rPr>
      <w:t>Xjenza</w:t>
    </w:r>
    <w:proofErr w:type="spellEnd"/>
    <w:r w:rsidRPr="00514A3B">
      <w:rPr>
        <w:rFonts w:ascii="Montserrat Bold" w:hAnsi="Montserrat Bold"/>
        <w:spacing w:val="8"/>
      </w:rPr>
      <w:t xml:space="preserve"> </w:t>
    </w:r>
    <w:r w:rsidRPr="00514A3B">
      <w:rPr>
        <w:rFonts w:ascii="Montserrat Bold" w:hAnsi="Montserrat Bold"/>
        <w:spacing w:val="-2"/>
        <w:w w:val="90"/>
      </w:rPr>
      <w:t>Online</w:t>
    </w:r>
  </w:p>
  <w:p w14:paraId="6D362D23" w14:textId="77777777" w:rsidR="00BB6268" w:rsidRDefault="00BB6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DBB04" w14:textId="77777777" w:rsidR="00F921A5" w:rsidRDefault="00252C2F" w:rsidP="00DE4147">
    <w:pPr>
      <w:pStyle w:val="BodyText"/>
    </w:pPr>
    <w:r>
      <w:rPr>
        <w:noProof/>
      </w:rPr>
      <mc:AlternateContent>
        <mc:Choice Requires="wps">
          <w:drawing>
            <wp:anchor distT="0" distB="0" distL="0" distR="0" simplePos="0" relativeHeight="251654656" behindDoc="1" locked="0" layoutInCell="1" allowOverlap="1" wp14:anchorId="38993FAB" wp14:editId="6A2C4E6C">
              <wp:simplePos x="0" y="0"/>
              <wp:positionH relativeFrom="page">
                <wp:posOffset>631698</wp:posOffset>
              </wp:positionH>
              <wp:positionV relativeFrom="page">
                <wp:posOffset>9553221</wp:posOffset>
              </wp:positionV>
              <wp:extent cx="1546860" cy="17843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6860" cy="178435"/>
                      </a:xfrm>
                      <a:prstGeom prst="rect">
                        <a:avLst/>
                      </a:prstGeom>
                    </wps:spPr>
                    <wps:txbx>
                      <w:txbxContent>
                        <w:p w14:paraId="4E41FABC" w14:textId="77777777" w:rsidR="00F921A5" w:rsidRDefault="00252C2F">
                          <w:pPr>
                            <w:spacing w:before="15"/>
                            <w:ind w:left="20"/>
                            <w:rPr>
                              <w:rFonts w:ascii="Arial Black"/>
                              <w:sz w:val="18"/>
                            </w:rPr>
                          </w:pPr>
                          <w:hyperlink r:id="rId1">
                            <w:r>
                              <w:rPr>
                                <w:rFonts w:ascii="Arial Black"/>
                                <w:color w:val="0000CC"/>
                                <w:spacing w:val="-2"/>
                                <w:w w:val="90"/>
                                <w:sz w:val="18"/>
                              </w:rPr>
                              <w:t>10.7423/</w:t>
                            </w:r>
                            <w:proofErr w:type="gramStart"/>
                            <w:r>
                              <w:rPr>
                                <w:rFonts w:ascii="Arial Black"/>
                                <w:color w:val="0000CC"/>
                                <w:spacing w:val="-2"/>
                                <w:w w:val="90"/>
                                <w:sz w:val="18"/>
                              </w:rPr>
                              <w:t>XJENZA.2022.x</w:t>
                            </w:r>
                            <w:proofErr w:type="gramEnd"/>
                            <w:r>
                              <w:rPr>
                                <w:rFonts w:ascii="Arial Black"/>
                                <w:color w:val="0000CC"/>
                                <w:spacing w:val="-2"/>
                                <w:w w:val="90"/>
                                <w:sz w:val="18"/>
                              </w:rPr>
                              <w:t>.xx</w:t>
                            </w:r>
                          </w:hyperlink>
                        </w:p>
                      </w:txbxContent>
                    </wps:txbx>
                    <wps:bodyPr wrap="square" lIns="0" tIns="0" rIns="0" bIns="0" rtlCol="0">
                      <a:noAutofit/>
                    </wps:bodyPr>
                  </wps:wsp>
                </a:graphicData>
              </a:graphic>
            </wp:anchor>
          </w:drawing>
        </mc:Choice>
        <mc:Fallback>
          <w:pict>
            <v:shapetype w14:anchorId="38993FAB" id="_x0000_t202" coordsize="21600,21600" o:spt="202" path="m,l,21600r21600,l21600,xe">
              <v:stroke joinstyle="miter"/>
              <v:path gradientshapeok="t" o:connecttype="rect"/>
            </v:shapetype>
            <v:shape id="Textbox 15" o:spid="_x0000_s1029" type="#_x0000_t202" style="position:absolute;left:0;text-align:left;margin-left:49.75pt;margin-top:752.2pt;width:121.8pt;height:14.0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" filled="f" stroked="f">
              <v:textbox inset="0,0,0,0">
                <w:txbxContent>
                  <w:p w14:paraId="4E41FABC" w14:textId="77777777" w:rsidR="00F921A5" w:rsidRDefault="00252C2F">
                    <w:pPr>
                      <w:spacing w:before="15"/>
                      <w:ind w:left="20"/>
                      <w:rPr>
                        <w:rFonts w:ascii="Arial Black"/>
                        <w:sz w:val="18"/>
                      </w:rPr>
                    </w:pPr>
                    <w:hyperlink r:id="rId2">
                      <w:r>
                        <w:rPr>
                          <w:rFonts w:ascii="Arial Black"/>
                          <w:color w:val="0000CC"/>
                          <w:spacing w:val="-2"/>
                          <w:w w:val="90"/>
                          <w:sz w:val="18"/>
                        </w:rPr>
                        <w:t>10.7423/</w:t>
                      </w:r>
                      <w:proofErr w:type="gramStart"/>
                      <w:r>
                        <w:rPr>
                          <w:rFonts w:ascii="Arial Black"/>
                          <w:color w:val="0000CC"/>
                          <w:spacing w:val="-2"/>
                          <w:w w:val="90"/>
                          <w:sz w:val="18"/>
                        </w:rPr>
                        <w:t>XJENZA.2022.x</w:t>
                      </w:r>
                      <w:proofErr w:type="gramEnd"/>
                      <w:r>
                        <w:rPr>
                          <w:rFonts w:ascii="Arial Black"/>
                          <w:color w:val="0000CC"/>
                          <w:spacing w:val="-2"/>
                          <w:w w:val="90"/>
                          <w:sz w:val="18"/>
                        </w:rPr>
                        <w:t>.xx</w:t>
                      </w:r>
                    </w:hyperlink>
                  </w:p>
                </w:txbxContent>
              </v:textbox>
              <w10:wrap anchorx="page" anchory="page"/>
            </v:shape>
          </w:pict>
        </mc:Fallback>
      </mc:AlternateContent>
    </w:r>
    <w:r>
      <w:rPr>
        <w:noProof/>
      </w:rPr>
      <mc:AlternateContent>
        <mc:Choice Requires="wps">
          <w:drawing>
            <wp:anchor distT="0" distB="0" distL="0" distR="0" simplePos="0" relativeHeight="251664896" behindDoc="1" locked="0" layoutInCell="1" allowOverlap="1" wp14:anchorId="40C97421" wp14:editId="0B78E93D">
              <wp:simplePos x="0" y="0"/>
              <wp:positionH relativeFrom="page">
                <wp:posOffset>5968682</wp:posOffset>
              </wp:positionH>
              <wp:positionV relativeFrom="page">
                <wp:posOffset>9553221</wp:posOffset>
              </wp:positionV>
              <wp:extent cx="988694" cy="17843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8694" cy="178435"/>
                      </a:xfrm>
                      <a:prstGeom prst="rect">
                        <a:avLst/>
                      </a:prstGeom>
                    </wps:spPr>
                    <wps:txbx>
                      <w:txbxContent>
                        <w:p w14:paraId="3CA14F5F" w14:textId="77777777" w:rsidR="00F921A5" w:rsidRDefault="00252C2F">
                          <w:pPr>
                            <w:spacing w:before="15"/>
                            <w:ind w:left="20"/>
                            <w:rPr>
                              <w:rFonts w:ascii="Arial Black"/>
                              <w:sz w:val="18"/>
                            </w:rPr>
                          </w:pPr>
                          <w:hyperlink r:id="rId3">
                            <w:r>
                              <w:rPr>
                                <w:rFonts w:ascii="Arial Black"/>
                                <w:color w:val="0000CC"/>
                                <w:spacing w:val="-6"/>
                                <w:sz w:val="18"/>
                              </w:rPr>
                              <w:t>www.xjenza.org</w:t>
                            </w:r>
                          </w:hyperlink>
                        </w:p>
                      </w:txbxContent>
                    </wps:txbx>
                    <wps:bodyPr wrap="square" lIns="0" tIns="0" rIns="0" bIns="0" rtlCol="0">
                      <a:noAutofit/>
                    </wps:bodyPr>
                  </wps:wsp>
                </a:graphicData>
              </a:graphic>
            </wp:anchor>
          </w:drawing>
        </mc:Choice>
        <mc:Fallback>
          <w:pict>
            <v:shape w14:anchorId="40C97421" id="Textbox 16" o:spid="_x0000_s1030" type="#_x0000_t202" style="position:absolute;left:0;text-align:left;margin-left:469.95pt;margin-top:752.2pt;width:77.85pt;height:14.05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" filled="f" stroked="f">
              <v:textbox inset="0,0,0,0">
                <w:txbxContent>
                  <w:p w14:paraId="3CA14F5F" w14:textId="77777777" w:rsidR="00F921A5" w:rsidRDefault="00252C2F">
                    <w:pPr>
                      <w:spacing w:before="15"/>
                      <w:ind w:left="20"/>
                      <w:rPr>
                        <w:rFonts w:ascii="Arial Black"/>
                        <w:sz w:val="18"/>
                      </w:rPr>
                    </w:pPr>
                    <w:hyperlink r:id="rId4">
                      <w:r>
                        <w:rPr>
                          <w:rFonts w:ascii="Arial Black"/>
                          <w:color w:val="0000CC"/>
                          <w:spacing w:val="-6"/>
                          <w:sz w:val="18"/>
                        </w:rPr>
                        <w:t>www.xjenza.org</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52113" w14:textId="77777777" w:rsidR="00F921A5" w:rsidRDefault="00252C2F" w:rsidP="00DE4147">
    <w:pPr>
      <w:pStyle w:val="BodyText"/>
    </w:pPr>
    <w:r>
      <w:rPr>
        <w:noProof/>
      </w:rPr>
      <mc:AlternateContent>
        <mc:Choice Requires="wps">
          <w:drawing>
            <wp:anchor distT="0" distB="0" distL="0" distR="0" simplePos="0" relativeHeight="251692544" behindDoc="1" locked="0" layoutInCell="1" allowOverlap="1" wp14:anchorId="3F62AC81" wp14:editId="4780A65B">
              <wp:simplePos x="0" y="0"/>
              <wp:positionH relativeFrom="page">
                <wp:posOffset>631698</wp:posOffset>
              </wp:positionH>
              <wp:positionV relativeFrom="page">
                <wp:posOffset>9553221</wp:posOffset>
              </wp:positionV>
              <wp:extent cx="1546860" cy="17843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6860" cy="178435"/>
                      </a:xfrm>
                      <a:prstGeom prst="rect">
                        <a:avLst/>
                      </a:prstGeom>
                    </wps:spPr>
                    <wps:txbx>
                      <w:txbxContent>
                        <w:p w14:paraId="60D23B6D" w14:textId="77777777" w:rsidR="00F921A5" w:rsidRDefault="00252C2F">
                          <w:pPr>
                            <w:spacing w:before="15"/>
                            <w:ind w:left="20"/>
                            <w:rPr>
                              <w:rFonts w:ascii="Arial Black"/>
                              <w:sz w:val="18"/>
                            </w:rPr>
                          </w:pPr>
                          <w:hyperlink r:id="rId1">
                            <w:r>
                              <w:rPr>
                                <w:rFonts w:ascii="Arial Black"/>
                                <w:color w:val="0000CC"/>
                                <w:spacing w:val="-2"/>
                                <w:w w:val="90"/>
                                <w:sz w:val="18"/>
                              </w:rPr>
                              <w:t>10.7423/</w:t>
                            </w:r>
                            <w:proofErr w:type="gramStart"/>
                            <w:r>
                              <w:rPr>
                                <w:rFonts w:ascii="Arial Black"/>
                                <w:color w:val="0000CC"/>
                                <w:spacing w:val="-2"/>
                                <w:w w:val="90"/>
                                <w:sz w:val="18"/>
                              </w:rPr>
                              <w:t>XJENZA.2022.x</w:t>
                            </w:r>
                            <w:proofErr w:type="gramEnd"/>
                            <w:r>
                              <w:rPr>
                                <w:rFonts w:ascii="Arial Black"/>
                                <w:color w:val="0000CC"/>
                                <w:spacing w:val="-2"/>
                                <w:w w:val="90"/>
                                <w:sz w:val="18"/>
                              </w:rPr>
                              <w:t>.xx</w:t>
                            </w:r>
                          </w:hyperlink>
                        </w:p>
                      </w:txbxContent>
                    </wps:txbx>
                    <wps:bodyPr wrap="square" lIns="0" tIns="0" rIns="0" bIns="0" rtlCol="0">
                      <a:noAutofit/>
                    </wps:bodyPr>
                  </wps:wsp>
                </a:graphicData>
              </a:graphic>
            </wp:anchor>
          </w:drawing>
        </mc:Choice>
        <mc:Fallback>
          <w:pict>
            <v:shapetype w14:anchorId="3F62AC81" id="_x0000_t202" coordsize="21600,21600" o:spt="202" path="m,l,21600r21600,l21600,xe">
              <v:stroke joinstyle="miter"/>
              <v:path gradientshapeok="t" o:connecttype="rect"/>
            </v:shapetype>
            <v:shape id="Textbox 25" o:spid="_x0000_s1033" type="#_x0000_t202" style="position:absolute;left:0;text-align:left;margin-left:49.75pt;margin-top:752.2pt;width:121.8pt;height:14.05pt;z-index:-25162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" filled="f" stroked="f">
              <v:textbox inset="0,0,0,0">
                <w:txbxContent>
                  <w:p w14:paraId="60D23B6D" w14:textId="77777777" w:rsidR="00F921A5" w:rsidRDefault="00252C2F">
                    <w:pPr>
                      <w:spacing w:before="15"/>
                      <w:ind w:left="20"/>
                      <w:rPr>
                        <w:rFonts w:ascii="Arial Black"/>
                        <w:sz w:val="18"/>
                      </w:rPr>
                    </w:pPr>
                    <w:hyperlink r:id="rId2">
                      <w:r>
                        <w:rPr>
                          <w:rFonts w:ascii="Arial Black"/>
                          <w:color w:val="0000CC"/>
                          <w:spacing w:val="-2"/>
                          <w:w w:val="90"/>
                          <w:sz w:val="18"/>
                        </w:rPr>
                        <w:t>10.7423/</w:t>
                      </w:r>
                      <w:proofErr w:type="gramStart"/>
                      <w:r>
                        <w:rPr>
                          <w:rFonts w:ascii="Arial Black"/>
                          <w:color w:val="0000CC"/>
                          <w:spacing w:val="-2"/>
                          <w:w w:val="90"/>
                          <w:sz w:val="18"/>
                        </w:rPr>
                        <w:t>XJENZA.2022.x</w:t>
                      </w:r>
                      <w:proofErr w:type="gramEnd"/>
                      <w:r>
                        <w:rPr>
                          <w:rFonts w:ascii="Arial Black"/>
                          <w:color w:val="0000CC"/>
                          <w:spacing w:val="-2"/>
                          <w:w w:val="90"/>
                          <w:sz w:val="18"/>
                        </w:rPr>
                        <w:t>.xx</w:t>
                      </w:r>
                    </w:hyperlink>
                  </w:p>
                </w:txbxContent>
              </v:textbox>
              <w10:wrap anchorx="page" anchory="page"/>
            </v:shape>
          </w:pict>
        </mc:Fallback>
      </mc:AlternateContent>
    </w:r>
    <w:r>
      <w:rPr>
        <w:noProof/>
      </w:rPr>
      <mc:AlternateContent>
        <mc:Choice Requires="wps">
          <w:drawing>
            <wp:anchor distT="0" distB="0" distL="0" distR="0" simplePos="0" relativeHeight="251701760" behindDoc="1" locked="0" layoutInCell="1" allowOverlap="1" wp14:anchorId="2D7AD491" wp14:editId="5C397A8B">
              <wp:simplePos x="0" y="0"/>
              <wp:positionH relativeFrom="page">
                <wp:posOffset>5968682</wp:posOffset>
              </wp:positionH>
              <wp:positionV relativeFrom="page">
                <wp:posOffset>9553221</wp:posOffset>
              </wp:positionV>
              <wp:extent cx="988694" cy="17843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8694" cy="178435"/>
                      </a:xfrm>
                      <a:prstGeom prst="rect">
                        <a:avLst/>
                      </a:prstGeom>
                    </wps:spPr>
                    <wps:txbx>
                      <w:txbxContent>
                        <w:p w14:paraId="0E8C8419" w14:textId="77777777" w:rsidR="00F921A5" w:rsidRDefault="00252C2F">
                          <w:pPr>
                            <w:spacing w:before="15"/>
                            <w:ind w:left="20"/>
                            <w:rPr>
                              <w:rFonts w:ascii="Arial Black"/>
                              <w:sz w:val="18"/>
                            </w:rPr>
                          </w:pPr>
                          <w:hyperlink r:id="rId3">
                            <w:r>
                              <w:rPr>
                                <w:rFonts w:ascii="Arial Black"/>
                                <w:color w:val="0000CC"/>
                                <w:spacing w:val="-6"/>
                                <w:sz w:val="18"/>
                              </w:rPr>
                              <w:t>www.xjenza.org</w:t>
                            </w:r>
                          </w:hyperlink>
                        </w:p>
                      </w:txbxContent>
                    </wps:txbx>
                    <wps:bodyPr wrap="square" lIns="0" tIns="0" rIns="0" bIns="0" rtlCol="0">
                      <a:noAutofit/>
                    </wps:bodyPr>
                  </wps:wsp>
                </a:graphicData>
              </a:graphic>
            </wp:anchor>
          </w:drawing>
        </mc:Choice>
        <mc:Fallback>
          <w:pict>
            <v:shape w14:anchorId="2D7AD491" id="Textbox 26" o:spid="_x0000_s1034" type="#_x0000_t202" style="position:absolute;left:0;text-align:left;margin-left:469.95pt;margin-top:752.2pt;width:77.85pt;height:14.05pt;z-index:-25161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" filled="f" stroked="f">
              <v:textbox inset="0,0,0,0">
                <w:txbxContent>
                  <w:p w14:paraId="0E8C8419" w14:textId="77777777" w:rsidR="00F921A5" w:rsidRDefault="00252C2F">
                    <w:pPr>
                      <w:spacing w:before="15"/>
                      <w:ind w:left="20"/>
                      <w:rPr>
                        <w:rFonts w:ascii="Arial Black"/>
                        <w:sz w:val="18"/>
                      </w:rPr>
                    </w:pPr>
                    <w:hyperlink r:id="rId4">
                      <w:r>
                        <w:rPr>
                          <w:rFonts w:ascii="Arial Black"/>
                          <w:color w:val="0000CC"/>
                          <w:spacing w:val="-6"/>
                          <w:sz w:val="18"/>
                        </w:rPr>
                        <w:t>www.xjenza.org</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A318C" w14:textId="77777777" w:rsidR="003F432F" w:rsidRDefault="003F432F">
      <w:r>
        <w:separator/>
      </w:r>
    </w:p>
  </w:footnote>
  <w:footnote w:type="continuationSeparator" w:id="0">
    <w:p w14:paraId="1E75153B" w14:textId="77777777" w:rsidR="003F432F" w:rsidRDefault="003F4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836B" w14:textId="77777777" w:rsidR="00F921A5" w:rsidRDefault="00252C2F" w:rsidP="00DE4147">
    <w:pPr>
      <w:pStyle w:val="BodyText"/>
    </w:pPr>
    <w:r>
      <w:rPr>
        <w:noProof/>
      </w:rPr>
      <mc:AlternateContent>
        <mc:Choice Requires="wps">
          <w:drawing>
            <wp:anchor distT="0" distB="0" distL="0" distR="0" simplePos="0" relativeHeight="251623936" behindDoc="1" locked="0" layoutInCell="1" allowOverlap="1" wp14:anchorId="7984C6E9" wp14:editId="75CFC6DC">
              <wp:simplePos x="0" y="0"/>
              <wp:positionH relativeFrom="page">
                <wp:posOffset>630767</wp:posOffset>
              </wp:positionH>
              <wp:positionV relativeFrom="page">
                <wp:posOffset>537633</wp:posOffset>
              </wp:positionV>
              <wp:extent cx="2548466" cy="165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466" cy="165100"/>
                      </a:xfrm>
                      <a:prstGeom prst="rect">
                        <a:avLst/>
                      </a:prstGeom>
                    </wps:spPr>
                    <wps:txbx>
                      <w:txbxContent>
                        <w:p w14:paraId="241F055B" w14:textId="77777777" w:rsidR="00F921A5" w:rsidRPr="00514A3B" w:rsidRDefault="00252C2F">
                          <w:pPr>
                            <w:spacing w:before="11"/>
                            <w:ind w:left="20"/>
                            <w:rPr>
                              <w:rFonts w:ascii="CMU Bright" w:hAnsi="CMU Bright" w:cs="CMU Bright"/>
                              <w:sz w:val="20"/>
                              <w:lang w:val="it-IT"/>
                            </w:rPr>
                          </w:pPr>
                          <w:r w:rsidRPr="00514A3B">
                            <w:rPr>
                              <w:rFonts w:ascii="CMU Bright" w:hAnsi="CMU Bright" w:cs="CMU Bright"/>
                              <w:sz w:val="20"/>
                              <w:lang w:val="it-IT"/>
                            </w:rPr>
                            <w:t>Borg,</w:t>
                          </w:r>
                          <w:r w:rsidRPr="00514A3B">
                            <w:rPr>
                              <w:rFonts w:ascii="CMU Bright" w:hAnsi="CMU Bright" w:cs="CMU Bright"/>
                              <w:spacing w:val="-13"/>
                              <w:sz w:val="20"/>
                              <w:lang w:val="it-IT"/>
                            </w:rPr>
                            <w:t xml:space="preserve"> </w:t>
                          </w:r>
                          <w:r w:rsidRPr="00514A3B">
                            <w:rPr>
                              <w:rFonts w:ascii="CMU Bright" w:hAnsi="CMU Bright" w:cs="CMU Bright"/>
                              <w:sz w:val="20"/>
                              <w:lang w:val="it-IT"/>
                            </w:rPr>
                            <w:t>J.</w:t>
                          </w:r>
                          <w:r w:rsidRPr="00514A3B">
                            <w:rPr>
                              <w:rFonts w:ascii="CMU Bright" w:hAnsi="CMU Bright" w:cs="CMU Bright"/>
                              <w:spacing w:val="-13"/>
                              <w:sz w:val="20"/>
                              <w:lang w:val="it-IT"/>
                            </w:rPr>
                            <w:t xml:space="preserve"> </w:t>
                          </w:r>
                          <w:r w:rsidRPr="00514A3B">
                            <w:rPr>
                              <w:rFonts w:ascii="CMU Bright" w:hAnsi="CMU Bright" w:cs="CMU Bright"/>
                              <w:sz w:val="20"/>
                              <w:lang w:val="it-IT"/>
                            </w:rPr>
                            <w:t>et</w:t>
                          </w:r>
                          <w:r w:rsidRPr="00514A3B">
                            <w:rPr>
                              <w:rFonts w:ascii="CMU Bright" w:hAnsi="CMU Bright" w:cs="CMU Bright"/>
                              <w:spacing w:val="-9"/>
                              <w:sz w:val="20"/>
                              <w:lang w:val="it-IT"/>
                            </w:rPr>
                            <w:t xml:space="preserve"> </w:t>
                          </w:r>
                          <w:r w:rsidRPr="00514A3B">
                            <w:rPr>
                              <w:rFonts w:ascii="CMU Bright" w:hAnsi="CMU Bright" w:cs="CMU Bright"/>
                              <w:sz w:val="20"/>
                              <w:lang w:val="it-IT"/>
                            </w:rPr>
                            <w:t>al.</w:t>
                          </w:r>
                          <w:r w:rsidRPr="00514A3B">
                            <w:rPr>
                              <w:rFonts w:ascii="CMU Bright" w:hAnsi="CMU Bright" w:cs="CMU Bright"/>
                              <w:spacing w:val="-9"/>
                              <w:sz w:val="20"/>
                              <w:lang w:val="it-IT"/>
                            </w:rPr>
                            <w:t xml:space="preserve"> </w:t>
                          </w:r>
                          <w:r w:rsidRPr="00514A3B">
                            <w:rPr>
                              <w:rFonts w:ascii="CMU Bright" w:hAnsi="CMU Bright" w:cs="CMU Bright"/>
                              <w:sz w:val="20"/>
                              <w:lang w:val="it-IT"/>
                            </w:rPr>
                            <w:t>(2022).</w:t>
                          </w:r>
                          <w:r w:rsidRPr="00514A3B">
                            <w:rPr>
                              <w:rFonts w:ascii="CMU Bright" w:hAnsi="CMU Bright" w:cs="CMU Bright"/>
                              <w:spacing w:val="-32"/>
                              <w:sz w:val="20"/>
                              <w:lang w:val="it-IT"/>
                            </w:rPr>
                            <w:t xml:space="preserve"> </w:t>
                          </w:r>
                          <w:r w:rsidRPr="00514A3B">
                            <w:rPr>
                              <w:rFonts w:ascii="CMU Bright" w:hAnsi="CMU Bright" w:cs="CMU Bright"/>
                              <w:i/>
                              <w:sz w:val="20"/>
                              <w:lang w:val="it-IT"/>
                            </w:rPr>
                            <w:t>Xjenza</w:t>
                          </w:r>
                          <w:r w:rsidRPr="00514A3B">
                            <w:rPr>
                              <w:rFonts w:ascii="CMU Bright" w:hAnsi="CMU Bright" w:cs="CMU Bright"/>
                              <w:i/>
                              <w:spacing w:val="-10"/>
                              <w:sz w:val="20"/>
                              <w:lang w:val="it-IT"/>
                            </w:rPr>
                            <w:t xml:space="preserve"> </w:t>
                          </w:r>
                          <w:r w:rsidRPr="00514A3B">
                            <w:rPr>
                              <w:rFonts w:ascii="CMU Bright" w:hAnsi="CMU Bright" w:cs="CMU Bright"/>
                              <w:i/>
                              <w:sz w:val="20"/>
                              <w:lang w:val="it-IT"/>
                            </w:rPr>
                            <w:t>Online</w:t>
                          </w:r>
                          <w:r w:rsidRPr="00514A3B">
                            <w:rPr>
                              <w:rFonts w:ascii="CMU Bright" w:hAnsi="CMU Bright" w:cs="CMU Bright"/>
                              <w:sz w:val="20"/>
                              <w:lang w:val="it-IT"/>
                            </w:rPr>
                            <w:t>,</w:t>
                          </w:r>
                          <w:r w:rsidRPr="00514A3B">
                            <w:rPr>
                              <w:rFonts w:ascii="CMU Bright" w:hAnsi="CMU Bright" w:cs="CMU Bright"/>
                              <w:spacing w:val="-9"/>
                              <w:sz w:val="20"/>
                              <w:lang w:val="it-IT"/>
                            </w:rPr>
                            <w:t xml:space="preserve"> </w:t>
                          </w:r>
                          <w:r>
                            <w:fldChar w:fldCharType="begin"/>
                          </w:r>
                          <w:r w:rsidRPr="003C499A">
                            <w:rPr>
                              <w:lang w:val="it-IT"/>
                            </w:rPr>
                            <w:instrText>HYPERLINK \l "_bookmark0"</w:instrText>
                          </w:r>
                          <w:r>
                            <w:fldChar w:fldCharType="separate"/>
                          </w:r>
                          <w:r w:rsidRPr="00514A3B">
                            <w:rPr>
                              <w:rFonts w:ascii="CMU Bright" w:hAnsi="CMU Bright" w:cs="CMU Bright"/>
                              <w:color w:val="0000CC"/>
                              <w:spacing w:val="-4"/>
                              <w:sz w:val="20"/>
                              <w:lang w:val="it-IT"/>
                            </w:rPr>
                            <w:t>1</w:t>
                          </w:r>
                          <w:r>
                            <w:fldChar w:fldCharType="end"/>
                          </w:r>
                          <w:r w:rsidRPr="00514A3B">
                            <w:rPr>
                              <w:rFonts w:ascii="CMU Bright" w:hAnsi="CMU Bright" w:cs="CMU Bright"/>
                              <w:spacing w:val="-4"/>
                              <w:sz w:val="20"/>
                              <w:lang w:val="it-IT"/>
                            </w:rPr>
                            <w:t>–</w:t>
                          </w:r>
                          <w:r>
                            <w:fldChar w:fldCharType="begin"/>
                          </w:r>
                          <w:r w:rsidRPr="003C499A">
                            <w:rPr>
                              <w:lang w:val="it-IT"/>
                            </w:rPr>
                            <w:instrText>HYPERLINK \l "_bookmark5"</w:instrText>
                          </w:r>
                          <w:r>
                            <w:fldChar w:fldCharType="separate"/>
                          </w:r>
                          <w:r w:rsidRPr="00514A3B">
                            <w:rPr>
                              <w:rFonts w:ascii="CMU Bright" w:hAnsi="CMU Bright" w:cs="CMU Bright"/>
                              <w:color w:val="0000CC"/>
                              <w:spacing w:val="-4"/>
                              <w:sz w:val="20"/>
                              <w:lang w:val="it-IT"/>
                            </w:rPr>
                            <w:t>2</w:t>
                          </w:r>
                          <w:r>
                            <w:fldChar w:fldCharType="end"/>
                          </w:r>
                          <w:r w:rsidRPr="00514A3B">
                            <w:rPr>
                              <w:rFonts w:ascii="CMU Bright" w:hAnsi="CMU Bright" w:cs="CMU Bright"/>
                              <w:spacing w:val="-4"/>
                              <w:sz w:val="20"/>
                              <w:lang w:val="it-IT"/>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984C6E9" id="_x0000_t202" coordsize="21600,21600" o:spt="202" path="m,l,21600r21600,l21600,xe">
              <v:stroke joinstyle="miter"/>
              <v:path gradientshapeok="t" o:connecttype="rect"/>
            </v:shapetype>
            <v:shape id="Textbox 1" o:spid="_x0000_s1026" type="#_x0000_t202" style="position:absolute;left:0;text-align:left;margin-left:49.65pt;margin-top:42.35pt;width:200.65pt;height:13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" filled="f" stroked="f">
              <v:textbox inset="0,0,0,0">
                <w:txbxContent>
                  <w:p w14:paraId="241F055B" w14:textId="77777777" w:rsidR="00F921A5" w:rsidRPr="00514A3B" w:rsidRDefault="00252C2F">
                    <w:pPr>
                      <w:spacing w:before="11"/>
                      <w:ind w:left="20"/>
                      <w:rPr>
                        <w:rFonts w:ascii="CMU Bright" w:hAnsi="CMU Bright" w:cs="CMU Bright"/>
                        <w:sz w:val="20"/>
                        <w:lang w:val="it-IT"/>
                      </w:rPr>
                    </w:pPr>
                    <w:r w:rsidRPr="00514A3B">
                      <w:rPr>
                        <w:rFonts w:ascii="CMU Bright" w:hAnsi="CMU Bright" w:cs="CMU Bright"/>
                        <w:sz w:val="20"/>
                        <w:lang w:val="it-IT"/>
                      </w:rPr>
                      <w:t>Borg,</w:t>
                    </w:r>
                    <w:r w:rsidRPr="00514A3B">
                      <w:rPr>
                        <w:rFonts w:ascii="CMU Bright" w:hAnsi="CMU Bright" w:cs="CMU Bright"/>
                        <w:spacing w:val="-13"/>
                        <w:sz w:val="20"/>
                        <w:lang w:val="it-IT"/>
                      </w:rPr>
                      <w:t xml:space="preserve"> </w:t>
                    </w:r>
                    <w:r w:rsidRPr="00514A3B">
                      <w:rPr>
                        <w:rFonts w:ascii="CMU Bright" w:hAnsi="CMU Bright" w:cs="CMU Bright"/>
                        <w:sz w:val="20"/>
                        <w:lang w:val="it-IT"/>
                      </w:rPr>
                      <w:t>J.</w:t>
                    </w:r>
                    <w:r w:rsidRPr="00514A3B">
                      <w:rPr>
                        <w:rFonts w:ascii="CMU Bright" w:hAnsi="CMU Bright" w:cs="CMU Bright"/>
                        <w:spacing w:val="-13"/>
                        <w:sz w:val="20"/>
                        <w:lang w:val="it-IT"/>
                      </w:rPr>
                      <w:t xml:space="preserve"> </w:t>
                    </w:r>
                    <w:r w:rsidRPr="00514A3B">
                      <w:rPr>
                        <w:rFonts w:ascii="CMU Bright" w:hAnsi="CMU Bright" w:cs="CMU Bright"/>
                        <w:sz w:val="20"/>
                        <w:lang w:val="it-IT"/>
                      </w:rPr>
                      <w:t>et</w:t>
                    </w:r>
                    <w:r w:rsidRPr="00514A3B">
                      <w:rPr>
                        <w:rFonts w:ascii="CMU Bright" w:hAnsi="CMU Bright" w:cs="CMU Bright"/>
                        <w:spacing w:val="-9"/>
                        <w:sz w:val="20"/>
                        <w:lang w:val="it-IT"/>
                      </w:rPr>
                      <w:t xml:space="preserve"> </w:t>
                    </w:r>
                    <w:r w:rsidRPr="00514A3B">
                      <w:rPr>
                        <w:rFonts w:ascii="CMU Bright" w:hAnsi="CMU Bright" w:cs="CMU Bright"/>
                        <w:sz w:val="20"/>
                        <w:lang w:val="it-IT"/>
                      </w:rPr>
                      <w:t>al.</w:t>
                    </w:r>
                    <w:r w:rsidRPr="00514A3B">
                      <w:rPr>
                        <w:rFonts w:ascii="CMU Bright" w:hAnsi="CMU Bright" w:cs="CMU Bright"/>
                        <w:spacing w:val="-9"/>
                        <w:sz w:val="20"/>
                        <w:lang w:val="it-IT"/>
                      </w:rPr>
                      <w:t xml:space="preserve"> </w:t>
                    </w:r>
                    <w:r w:rsidRPr="00514A3B">
                      <w:rPr>
                        <w:rFonts w:ascii="CMU Bright" w:hAnsi="CMU Bright" w:cs="CMU Bright"/>
                        <w:sz w:val="20"/>
                        <w:lang w:val="it-IT"/>
                      </w:rPr>
                      <w:t>(2022).</w:t>
                    </w:r>
                    <w:r w:rsidRPr="00514A3B">
                      <w:rPr>
                        <w:rFonts w:ascii="CMU Bright" w:hAnsi="CMU Bright" w:cs="CMU Bright"/>
                        <w:spacing w:val="-32"/>
                        <w:sz w:val="20"/>
                        <w:lang w:val="it-IT"/>
                      </w:rPr>
                      <w:t xml:space="preserve"> </w:t>
                    </w:r>
                    <w:r w:rsidRPr="00514A3B">
                      <w:rPr>
                        <w:rFonts w:ascii="CMU Bright" w:hAnsi="CMU Bright" w:cs="CMU Bright"/>
                        <w:i/>
                        <w:sz w:val="20"/>
                        <w:lang w:val="it-IT"/>
                      </w:rPr>
                      <w:t>Xjenza</w:t>
                    </w:r>
                    <w:r w:rsidRPr="00514A3B">
                      <w:rPr>
                        <w:rFonts w:ascii="CMU Bright" w:hAnsi="CMU Bright" w:cs="CMU Bright"/>
                        <w:i/>
                        <w:spacing w:val="-10"/>
                        <w:sz w:val="20"/>
                        <w:lang w:val="it-IT"/>
                      </w:rPr>
                      <w:t xml:space="preserve"> </w:t>
                    </w:r>
                    <w:r w:rsidRPr="00514A3B">
                      <w:rPr>
                        <w:rFonts w:ascii="CMU Bright" w:hAnsi="CMU Bright" w:cs="CMU Bright"/>
                        <w:i/>
                        <w:sz w:val="20"/>
                        <w:lang w:val="it-IT"/>
                      </w:rPr>
                      <w:t>Online</w:t>
                    </w:r>
                    <w:r w:rsidRPr="00514A3B">
                      <w:rPr>
                        <w:rFonts w:ascii="CMU Bright" w:hAnsi="CMU Bright" w:cs="CMU Bright"/>
                        <w:sz w:val="20"/>
                        <w:lang w:val="it-IT"/>
                      </w:rPr>
                      <w:t>,</w:t>
                    </w:r>
                    <w:r w:rsidRPr="00514A3B">
                      <w:rPr>
                        <w:rFonts w:ascii="CMU Bright" w:hAnsi="CMU Bright" w:cs="CMU Bright"/>
                        <w:spacing w:val="-9"/>
                        <w:sz w:val="20"/>
                        <w:lang w:val="it-IT"/>
                      </w:rPr>
                      <w:t xml:space="preserve"> </w:t>
                    </w:r>
                    <w:r>
                      <w:fldChar w:fldCharType="begin"/>
                    </w:r>
                    <w:r w:rsidRPr="003C499A">
                      <w:rPr>
                        <w:lang w:val="it-IT"/>
                      </w:rPr>
                      <w:instrText>HYPERLINK \l "_bookmark0"</w:instrText>
                    </w:r>
                    <w:r>
                      <w:fldChar w:fldCharType="separate"/>
                    </w:r>
                    <w:r w:rsidRPr="00514A3B">
                      <w:rPr>
                        <w:rFonts w:ascii="CMU Bright" w:hAnsi="CMU Bright" w:cs="CMU Bright"/>
                        <w:color w:val="0000CC"/>
                        <w:spacing w:val="-4"/>
                        <w:sz w:val="20"/>
                        <w:lang w:val="it-IT"/>
                      </w:rPr>
                      <w:t>1</w:t>
                    </w:r>
                    <w:r>
                      <w:fldChar w:fldCharType="end"/>
                    </w:r>
                    <w:r w:rsidRPr="00514A3B">
                      <w:rPr>
                        <w:rFonts w:ascii="CMU Bright" w:hAnsi="CMU Bright" w:cs="CMU Bright"/>
                        <w:spacing w:val="-4"/>
                        <w:sz w:val="20"/>
                        <w:lang w:val="it-IT"/>
                      </w:rPr>
                      <w:t>–</w:t>
                    </w:r>
                    <w:r>
                      <w:fldChar w:fldCharType="begin"/>
                    </w:r>
                    <w:r w:rsidRPr="003C499A">
                      <w:rPr>
                        <w:lang w:val="it-IT"/>
                      </w:rPr>
                      <w:instrText>HYPERLINK \l "_bookmark5"</w:instrText>
                    </w:r>
                    <w:r>
                      <w:fldChar w:fldCharType="separate"/>
                    </w:r>
                    <w:r w:rsidRPr="00514A3B">
                      <w:rPr>
                        <w:rFonts w:ascii="CMU Bright" w:hAnsi="CMU Bright" w:cs="CMU Bright"/>
                        <w:color w:val="0000CC"/>
                        <w:spacing w:val="-4"/>
                        <w:sz w:val="20"/>
                        <w:lang w:val="it-IT"/>
                      </w:rPr>
                      <w:t>2</w:t>
                    </w:r>
                    <w:r>
                      <w:fldChar w:fldCharType="end"/>
                    </w:r>
                    <w:r w:rsidRPr="00514A3B">
                      <w:rPr>
                        <w:rFonts w:ascii="CMU Bright" w:hAnsi="CMU Bright" w:cs="CMU Bright"/>
                        <w:spacing w:val="-4"/>
                        <w:sz w:val="20"/>
                        <w:lang w:val="it-IT"/>
                      </w:rPr>
                      <w: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5FED" w14:textId="77777777" w:rsidR="00445AB6" w:rsidRPr="00445AB6" w:rsidRDefault="00445AB6" w:rsidP="00252C2F">
    <w:pPr>
      <w:pStyle w:val="Header"/>
      <w:ind w:left="142"/>
      <w:rPr>
        <w:rFonts w:ascii="CMU Bright" w:hAnsi="CMU Bright" w:cs="CMU Bright"/>
        <w:sz w:val="20"/>
        <w:szCs w:val="20"/>
        <w:lang w:val="it-IT"/>
      </w:rPr>
    </w:pPr>
    <w:r w:rsidRPr="00445AB6">
      <w:rPr>
        <w:rFonts w:ascii="CMU Bright" w:hAnsi="CMU Bright" w:cs="CMU Bright"/>
        <w:sz w:val="20"/>
        <w:szCs w:val="20"/>
        <w:lang w:val="it-IT"/>
      </w:rPr>
      <w:t xml:space="preserve">Borg, J. et al. (2022). </w:t>
    </w:r>
    <w:r w:rsidRPr="00445AB6">
      <w:rPr>
        <w:rFonts w:ascii="CMU Bright" w:hAnsi="CMU Bright" w:cs="CMU Bright"/>
        <w:i/>
        <w:iCs/>
        <w:sz w:val="20"/>
        <w:szCs w:val="20"/>
        <w:lang w:val="it-IT"/>
      </w:rPr>
      <w:t xml:space="preserve">Xjenza Online, </w:t>
    </w:r>
    <w:r w:rsidRPr="00445AB6">
      <w:rPr>
        <w:rFonts w:ascii="CMU Bright" w:hAnsi="CMU Bright" w:cs="CMU Bright"/>
        <w:sz w:val="20"/>
        <w:szCs w:val="20"/>
        <w:lang w:val="it-IT"/>
      </w:rPr>
      <w:t>1 –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984BB" w14:textId="77777777" w:rsidR="00F921A5" w:rsidRDefault="00252C2F" w:rsidP="00DE4147">
    <w:pPr>
      <w:pStyle w:val="BodyText"/>
    </w:pPr>
    <w:r>
      <w:rPr>
        <w:noProof/>
      </w:rPr>
      <mc:AlternateContent>
        <mc:Choice Requires="wps">
          <w:drawing>
            <wp:anchor distT="0" distB="0" distL="0" distR="0" simplePos="0" relativeHeight="251634176" behindDoc="1" locked="0" layoutInCell="1" allowOverlap="1" wp14:anchorId="3F0CED9E" wp14:editId="6E049E70">
              <wp:simplePos x="0" y="0"/>
              <wp:positionH relativeFrom="page">
                <wp:posOffset>631698</wp:posOffset>
              </wp:positionH>
              <wp:positionV relativeFrom="page">
                <wp:posOffset>538792</wp:posOffset>
              </wp:positionV>
              <wp:extent cx="92075" cy="17399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75" cy="173990"/>
                      </a:xfrm>
                      <a:prstGeom prst="rect">
                        <a:avLst/>
                      </a:prstGeom>
                    </wps:spPr>
                    <wps:txbx>
                      <w:txbxContent>
                        <w:p w14:paraId="60030512" w14:textId="77777777" w:rsidR="00F921A5" w:rsidRDefault="00252C2F" w:rsidP="00DE4147">
                          <w:pPr>
                            <w:pStyle w:val="BodyText"/>
                          </w:pPr>
                          <w:r>
                            <w:t>2</w:t>
                          </w:r>
                        </w:p>
                      </w:txbxContent>
                    </wps:txbx>
                    <wps:bodyPr wrap="square" lIns="0" tIns="0" rIns="0" bIns="0" rtlCol="0">
                      <a:noAutofit/>
                    </wps:bodyPr>
                  </wps:wsp>
                </a:graphicData>
              </a:graphic>
            </wp:anchor>
          </w:drawing>
        </mc:Choice>
        <mc:Fallback>
          <w:pict>
            <v:shapetype w14:anchorId="3F0CED9E" id="_x0000_t202" coordsize="21600,21600" o:spt="202" path="m,l,21600r21600,l21600,xe">
              <v:stroke joinstyle="miter"/>
              <v:path gradientshapeok="t" o:connecttype="rect"/>
            </v:shapetype>
            <v:shape id="Textbox 13" o:spid="_x0000_s1027" type="#_x0000_t202" style="position:absolute;left:0;text-align:left;margin-left:49.75pt;margin-top:42.4pt;width:7.25pt;height:13.7pt;z-index:-2516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" filled="f" stroked="f">
              <v:textbox inset="0,0,0,0">
                <w:txbxContent>
                  <w:p w14:paraId="60030512" w14:textId="77777777" w:rsidR="00F921A5" w:rsidRDefault="00252C2F" w:rsidP="00DE4147">
                    <w:pPr>
                      <w:pStyle w:val="BodyText"/>
                    </w:pPr>
                    <w:r>
                      <w:t>2</w:t>
                    </w:r>
                  </w:p>
                </w:txbxContent>
              </v:textbox>
              <w10:wrap anchorx="page" anchory="page"/>
            </v:shape>
          </w:pict>
        </mc:Fallback>
      </mc:AlternateContent>
    </w:r>
    <w:r>
      <w:rPr>
        <w:noProof/>
      </w:rPr>
      <mc:AlternateContent>
        <mc:Choice Requires="wps">
          <w:drawing>
            <wp:anchor distT="0" distB="0" distL="0" distR="0" simplePos="0" relativeHeight="251644416" behindDoc="1" locked="0" layoutInCell="1" allowOverlap="1" wp14:anchorId="423F18F0" wp14:editId="09AC788C">
              <wp:simplePos x="0" y="0"/>
              <wp:positionH relativeFrom="page">
                <wp:posOffset>4847005</wp:posOffset>
              </wp:positionH>
              <wp:positionV relativeFrom="page">
                <wp:posOffset>538792</wp:posOffset>
              </wp:positionV>
              <wp:extent cx="2110105" cy="17399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0105" cy="173990"/>
                      </a:xfrm>
                      <a:prstGeom prst="rect">
                        <a:avLst/>
                      </a:prstGeom>
                    </wps:spPr>
                    <wps:txbx>
                      <w:txbxContent>
                        <w:p w14:paraId="189E8CA2" w14:textId="77777777" w:rsidR="00F921A5" w:rsidRPr="002A3AC7" w:rsidRDefault="00252C2F" w:rsidP="00DE4147">
                          <w:pPr>
                            <w:pStyle w:val="BodyText"/>
                          </w:pPr>
                          <w:r w:rsidRPr="002A3AC7">
                            <w:t>A</w:t>
                          </w:r>
                          <w:r w:rsidRPr="002A3AC7">
                            <w:rPr>
                              <w:spacing w:val="-10"/>
                            </w:rPr>
                            <w:t xml:space="preserve"> </w:t>
                          </w:r>
                          <w:r w:rsidRPr="002A3AC7">
                            <w:t>very</w:t>
                          </w:r>
                          <w:r w:rsidRPr="002A3AC7">
                            <w:rPr>
                              <w:spacing w:val="-9"/>
                            </w:rPr>
                            <w:t xml:space="preserve"> </w:t>
                          </w:r>
                          <w:r w:rsidRPr="002A3AC7">
                            <w:t>interesting</w:t>
                          </w:r>
                          <w:r w:rsidRPr="002A3AC7">
                            <w:rPr>
                              <w:spacing w:val="-10"/>
                            </w:rPr>
                            <w:t xml:space="preserve"> </w:t>
                          </w:r>
                          <w:r w:rsidRPr="002A3AC7">
                            <w:t>scientific</w:t>
                          </w:r>
                          <w:r w:rsidRPr="002A3AC7">
                            <w:rPr>
                              <w:spacing w:val="-9"/>
                            </w:rPr>
                            <w:t xml:space="preserve"> </w:t>
                          </w:r>
                          <w:r w:rsidRPr="002A3AC7">
                            <w:t>publication</w:t>
                          </w:r>
                        </w:p>
                      </w:txbxContent>
                    </wps:txbx>
                    <wps:bodyPr wrap="square" lIns="0" tIns="0" rIns="0" bIns="0" rtlCol="0">
                      <a:noAutofit/>
                    </wps:bodyPr>
                  </wps:wsp>
                </a:graphicData>
              </a:graphic>
            </wp:anchor>
          </w:drawing>
        </mc:Choice>
        <mc:Fallback>
          <w:pict>
            <v:shape w14:anchorId="423F18F0" id="Textbox 14" o:spid="_x0000_s1028" type="#_x0000_t202" style="position:absolute;left:0;text-align:left;margin-left:381.65pt;margin-top:42.4pt;width:166.15pt;height:13.7pt;z-index:-25167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" filled="f" stroked="f">
              <v:textbox inset="0,0,0,0">
                <w:txbxContent>
                  <w:p w14:paraId="189E8CA2" w14:textId="77777777" w:rsidR="00F921A5" w:rsidRPr="002A3AC7" w:rsidRDefault="00252C2F" w:rsidP="00DE4147">
                    <w:pPr>
                      <w:pStyle w:val="BodyText"/>
                    </w:pPr>
                    <w:r w:rsidRPr="002A3AC7">
                      <w:t>A</w:t>
                    </w:r>
                    <w:r w:rsidRPr="002A3AC7">
                      <w:rPr>
                        <w:spacing w:val="-10"/>
                      </w:rPr>
                      <w:t xml:space="preserve"> </w:t>
                    </w:r>
                    <w:r w:rsidRPr="002A3AC7">
                      <w:t>very</w:t>
                    </w:r>
                    <w:r w:rsidRPr="002A3AC7">
                      <w:rPr>
                        <w:spacing w:val="-9"/>
                      </w:rPr>
                      <w:t xml:space="preserve"> </w:t>
                    </w:r>
                    <w:r w:rsidRPr="002A3AC7">
                      <w:t>interesting</w:t>
                    </w:r>
                    <w:r w:rsidRPr="002A3AC7">
                      <w:rPr>
                        <w:spacing w:val="-10"/>
                      </w:rPr>
                      <w:t xml:space="preserve"> </w:t>
                    </w:r>
                    <w:r w:rsidRPr="002A3AC7">
                      <w:t>scientific</w:t>
                    </w:r>
                    <w:r w:rsidRPr="002A3AC7">
                      <w:rPr>
                        <w:spacing w:val="-9"/>
                      </w:rPr>
                      <w:t xml:space="preserve"> </w:t>
                    </w:r>
                    <w:r w:rsidRPr="002A3AC7">
                      <w:t>publication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D51D8" w14:textId="77777777" w:rsidR="00F921A5" w:rsidRDefault="00252C2F" w:rsidP="00DE4147">
    <w:pPr>
      <w:pStyle w:val="BodyText"/>
    </w:pPr>
    <w:r>
      <w:rPr>
        <w:noProof/>
      </w:rPr>
      <mc:AlternateContent>
        <mc:Choice Requires="wps">
          <w:drawing>
            <wp:anchor distT="0" distB="0" distL="0" distR="0" simplePos="0" relativeHeight="251674112" behindDoc="1" locked="0" layoutInCell="1" allowOverlap="1" wp14:anchorId="38987512" wp14:editId="4BCFF7F3">
              <wp:simplePos x="0" y="0"/>
              <wp:positionH relativeFrom="page">
                <wp:posOffset>631698</wp:posOffset>
              </wp:positionH>
              <wp:positionV relativeFrom="page">
                <wp:posOffset>538792</wp:posOffset>
              </wp:positionV>
              <wp:extent cx="2110105" cy="17399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0105" cy="173990"/>
                      </a:xfrm>
                      <a:prstGeom prst="rect">
                        <a:avLst/>
                      </a:prstGeom>
                    </wps:spPr>
                    <wps:txbx>
                      <w:txbxContent>
                        <w:p w14:paraId="1AF8E156" w14:textId="77777777" w:rsidR="00F921A5" w:rsidRDefault="00252C2F" w:rsidP="00DE4147">
                          <w:pPr>
                            <w:pStyle w:val="BodyText"/>
                          </w:pPr>
                          <w:r>
                            <w:t>A</w:t>
                          </w:r>
                          <w:r>
                            <w:rPr>
                              <w:spacing w:val="-10"/>
                            </w:rPr>
                            <w:t xml:space="preserve"> </w:t>
                          </w:r>
                          <w:r>
                            <w:t>very</w:t>
                          </w:r>
                          <w:r>
                            <w:rPr>
                              <w:spacing w:val="-9"/>
                            </w:rPr>
                            <w:t xml:space="preserve"> </w:t>
                          </w:r>
                          <w:r>
                            <w:t>interesting</w:t>
                          </w:r>
                          <w:r>
                            <w:rPr>
                              <w:spacing w:val="-10"/>
                            </w:rPr>
                            <w:t xml:space="preserve"> </w:t>
                          </w:r>
                          <w:r>
                            <w:t>scientific</w:t>
                          </w:r>
                          <w:r>
                            <w:rPr>
                              <w:spacing w:val="-9"/>
                            </w:rPr>
                            <w:t xml:space="preserve"> </w:t>
                          </w:r>
                          <w:r>
                            <w:t>publication</w:t>
                          </w:r>
                        </w:p>
                      </w:txbxContent>
                    </wps:txbx>
                    <wps:bodyPr wrap="square" lIns="0" tIns="0" rIns="0" bIns="0" rtlCol="0">
                      <a:noAutofit/>
                    </wps:bodyPr>
                  </wps:wsp>
                </a:graphicData>
              </a:graphic>
            </wp:anchor>
          </w:drawing>
        </mc:Choice>
        <mc:Fallback>
          <w:pict>
            <v:shapetype w14:anchorId="38987512" id="_x0000_t202" coordsize="21600,21600" o:spt="202" path="m,l,21600r21600,l21600,xe">
              <v:stroke joinstyle="miter"/>
              <v:path gradientshapeok="t" o:connecttype="rect"/>
            </v:shapetype>
            <v:shape id="Textbox 23" o:spid="_x0000_s1031" type="#_x0000_t202" style="position:absolute;left:0;text-align:left;margin-left:49.75pt;margin-top:42.4pt;width:166.15pt;height:13.7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" filled="f" stroked="f">
              <v:textbox inset="0,0,0,0">
                <w:txbxContent>
                  <w:p w14:paraId="1AF8E156" w14:textId="77777777" w:rsidR="00F921A5" w:rsidRDefault="00252C2F" w:rsidP="00DE4147">
                    <w:pPr>
                      <w:pStyle w:val="BodyText"/>
                    </w:pPr>
                    <w:r>
                      <w:t>A</w:t>
                    </w:r>
                    <w:r>
                      <w:rPr>
                        <w:spacing w:val="-10"/>
                      </w:rPr>
                      <w:t xml:space="preserve"> </w:t>
                    </w:r>
                    <w:r>
                      <w:t>very</w:t>
                    </w:r>
                    <w:r>
                      <w:rPr>
                        <w:spacing w:val="-9"/>
                      </w:rPr>
                      <w:t xml:space="preserve"> </w:t>
                    </w:r>
                    <w:r>
                      <w:t>interesting</w:t>
                    </w:r>
                    <w:r>
                      <w:rPr>
                        <w:spacing w:val="-10"/>
                      </w:rPr>
                      <w:t xml:space="preserve"> </w:t>
                    </w:r>
                    <w:r>
                      <w:t>scientific</w:t>
                    </w:r>
                    <w:r>
                      <w:rPr>
                        <w:spacing w:val="-9"/>
                      </w:rPr>
                      <w:t xml:space="preserve"> </w:t>
                    </w:r>
                    <w:r>
                      <w:t>publication</w:t>
                    </w:r>
                  </w:p>
                </w:txbxContent>
              </v:textbox>
              <w10:wrap anchorx="page" anchory="page"/>
            </v:shape>
          </w:pict>
        </mc:Fallback>
      </mc:AlternateContent>
    </w:r>
    <w:r>
      <w:rPr>
        <w:noProof/>
      </w:rPr>
      <mc:AlternateContent>
        <mc:Choice Requires="wps">
          <w:drawing>
            <wp:anchor distT="0" distB="0" distL="0" distR="0" simplePos="0" relativeHeight="251683328" behindDoc="1" locked="0" layoutInCell="1" allowOverlap="1" wp14:anchorId="0467F8E7" wp14:editId="23C45E4E">
              <wp:simplePos x="0" y="0"/>
              <wp:positionH relativeFrom="page">
                <wp:posOffset>6865277</wp:posOffset>
              </wp:positionH>
              <wp:positionV relativeFrom="page">
                <wp:posOffset>538792</wp:posOffset>
              </wp:positionV>
              <wp:extent cx="92075" cy="17399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75" cy="173990"/>
                      </a:xfrm>
                      <a:prstGeom prst="rect">
                        <a:avLst/>
                      </a:prstGeom>
                    </wps:spPr>
                    <wps:txbx>
                      <w:txbxContent>
                        <w:p w14:paraId="0DA1A476" w14:textId="77777777" w:rsidR="00F921A5" w:rsidRDefault="00252C2F" w:rsidP="00DE4147">
                          <w:pPr>
                            <w:pStyle w:val="BodyText"/>
                          </w:pPr>
                          <w:r>
                            <w:t>3</w:t>
                          </w:r>
                        </w:p>
                      </w:txbxContent>
                    </wps:txbx>
                    <wps:bodyPr wrap="square" lIns="0" tIns="0" rIns="0" bIns="0" rtlCol="0">
                      <a:noAutofit/>
                    </wps:bodyPr>
                  </wps:wsp>
                </a:graphicData>
              </a:graphic>
            </wp:anchor>
          </w:drawing>
        </mc:Choice>
        <mc:Fallback>
          <w:pict>
            <v:shape w14:anchorId="0467F8E7" id="Textbox 24" o:spid="_x0000_s1032" type="#_x0000_t202" style="position:absolute;left:0;text-align:left;margin-left:540.55pt;margin-top:42.4pt;width:7.25pt;height:13.7pt;z-index:-25163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" filled="f" stroked="f">
              <v:textbox inset="0,0,0,0">
                <w:txbxContent>
                  <w:p w14:paraId="0DA1A476" w14:textId="77777777" w:rsidR="00F921A5" w:rsidRDefault="00252C2F" w:rsidP="00DE4147">
                    <w:pPr>
                      <w:pStyle w:val="BodyText"/>
                    </w:pPr>
                    <w:r>
                      <w:t>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918"/>
    <w:multiLevelType w:val="hybridMultilevel"/>
    <w:tmpl w:val="9438989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8847161"/>
    <w:multiLevelType w:val="hybridMultilevel"/>
    <w:tmpl w:val="DF16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24DE1"/>
    <w:multiLevelType w:val="hybridMultilevel"/>
    <w:tmpl w:val="D4600D8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D771457"/>
    <w:multiLevelType w:val="hybridMultilevel"/>
    <w:tmpl w:val="F3EEA36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2F977B84"/>
    <w:multiLevelType w:val="hybridMultilevel"/>
    <w:tmpl w:val="8D0C88D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4411083D"/>
    <w:multiLevelType w:val="hybridMultilevel"/>
    <w:tmpl w:val="9BF473B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457568D0"/>
    <w:multiLevelType w:val="hybridMultilevel"/>
    <w:tmpl w:val="789A2A4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5AFF238E"/>
    <w:multiLevelType w:val="multilevel"/>
    <w:tmpl w:val="374E2C58"/>
    <w:lvl w:ilvl="0">
      <w:start w:val="1"/>
      <w:numFmt w:val="decimal"/>
      <w:pStyle w:val="SectionTitle"/>
      <w:lvlText w:val="%1"/>
      <w:lvlJc w:val="left"/>
      <w:pPr>
        <w:ind w:left="447" w:hanging="333"/>
      </w:pPr>
      <w:rPr>
        <w:rFonts w:ascii="Montserrat" w:eastAsia="Arial Black" w:hAnsi="Montserrat" w:cs="CMU Bright" w:hint="default"/>
        <w:b/>
        <w:bCs/>
        <w:i w:val="0"/>
        <w:iCs w:val="0"/>
        <w:spacing w:val="0"/>
        <w:w w:val="100"/>
        <w:sz w:val="24"/>
        <w:szCs w:val="24"/>
        <w:lang w:val="en-US" w:eastAsia="en-US" w:bidi="ar-SA"/>
      </w:rPr>
    </w:lvl>
    <w:lvl w:ilvl="1">
      <w:start w:val="1"/>
      <w:numFmt w:val="decimal"/>
      <w:pStyle w:val="Subsection"/>
      <w:lvlText w:val="%1.%2"/>
      <w:lvlJc w:val="left"/>
      <w:pPr>
        <w:ind w:left="519" w:hanging="405"/>
      </w:pPr>
      <w:rPr>
        <w:rFonts w:ascii="Montserrat" w:eastAsia="Arial Black" w:hAnsi="Montserrat" w:cs="Arial Black" w:hint="default"/>
        <w:b/>
        <w:bCs/>
        <w:i w:val="0"/>
        <w:iCs w:val="0"/>
        <w:spacing w:val="0"/>
        <w:w w:val="100"/>
        <w:sz w:val="20"/>
        <w:szCs w:val="20"/>
        <w:lang w:val="en-US" w:eastAsia="en-US" w:bidi="ar-SA"/>
      </w:rPr>
    </w:lvl>
    <w:lvl w:ilvl="2">
      <w:numFmt w:val="bullet"/>
      <w:lvlText w:val="•"/>
      <w:lvlJc w:val="left"/>
      <w:pPr>
        <w:ind w:left="447" w:hanging="405"/>
      </w:pPr>
      <w:rPr>
        <w:rFonts w:hint="default"/>
        <w:lang w:val="en-US" w:eastAsia="en-US" w:bidi="ar-SA"/>
      </w:rPr>
    </w:lvl>
    <w:lvl w:ilvl="3">
      <w:numFmt w:val="bullet"/>
      <w:lvlText w:val="•"/>
      <w:lvlJc w:val="left"/>
      <w:pPr>
        <w:ind w:left="375" w:hanging="405"/>
      </w:pPr>
      <w:rPr>
        <w:rFonts w:hint="default"/>
        <w:lang w:val="en-US" w:eastAsia="en-US" w:bidi="ar-SA"/>
      </w:rPr>
    </w:lvl>
    <w:lvl w:ilvl="4">
      <w:numFmt w:val="bullet"/>
      <w:lvlText w:val="•"/>
      <w:lvlJc w:val="left"/>
      <w:pPr>
        <w:ind w:left="303" w:hanging="405"/>
      </w:pPr>
      <w:rPr>
        <w:rFonts w:hint="default"/>
        <w:lang w:val="en-US" w:eastAsia="en-US" w:bidi="ar-SA"/>
      </w:rPr>
    </w:lvl>
    <w:lvl w:ilvl="5">
      <w:numFmt w:val="bullet"/>
      <w:lvlText w:val="•"/>
      <w:lvlJc w:val="left"/>
      <w:pPr>
        <w:ind w:left="231" w:hanging="405"/>
      </w:pPr>
      <w:rPr>
        <w:rFonts w:hint="default"/>
        <w:lang w:val="en-US" w:eastAsia="en-US" w:bidi="ar-SA"/>
      </w:rPr>
    </w:lvl>
    <w:lvl w:ilvl="6">
      <w:numFmt w:val="bullet"/>
      <w:lvlText w:val="•"/>
      <w:lvlJc w:val="left"/>
      <w:pPr>
        <w:ind w:left="159" w:hanging="405"/>
      </w:pPr>
      <w:rPr>
        <w:rFonts w:hint="default"/>
        <w:lang w:val="en-US" w:eastAsia="en-US" w:bidi="ar-SA"/>
      </w:rPr>
    </w:lvl>
    <w:lvl w:ilvl="7">
      <w:numFmt w:val="bullet"/>
      <w:lvlText w:val="•"/>
      <w:lvlJc w:val="left"/>
      <w:pPr>
        <w:ind w:left="87" w:hanging="405"/>
      </w:pPr>
      <w:rPr>
        <w:rFonts w:hint="default"/>
        <w:lang w:val="en-US" w:eastAsia="en-US" w:bidi="ar-SA"/>
      </w:rPr>
    </w:lvl>
    <w:lvl w:ilvl="8">
      <w:numFmt w:val="bullet"/>
      <w:lvlText w:val="•"/>
      <w:lvlJc w:val="left"/>
      <w:pPr>
        <w:ind w:left="15" w:hanging="405"/>
      </w:pPr>
      <w:rPr>
        <w:rFonts w:hint="default"/>
        <w:lang w:val="en-US" w:eastAsia="en-US" w:bidi="ar-SA"/>
      </w:rPr>
    </w:lvl>
  </w:abstractNum>
  <w:abstractNum w:abstractNumId="8" w15:restartNumberingAfterBreak="0">
    <w:nsid w:val="5F631E4D"/>
    <w:multiLevelType w:val="hybridMultilevel"/>
    <w:tmpl w:val="3E2C758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6E7D0417"/>
    <w:multiLevelType w:val="hybridMultilevel"/>
    <w:tmpl w:val="4D7A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502CC5"/>
    <w:multiLevelType w:val="hybridMultilevel"/>
    <w:tmpl w:val="7A7A2834"/>
    <w:lvl w:ilvl="0" w:tplc="08090001">
      <w:start w:val="1"/>
      <w:numFmt w:val="bullet"/>
      <w:lvlText w:val=""/>
      <w:lvlJc w:val="left"/>
      <w:pPr>
        <w:ind w:left="834" w:hanging="360"/>
      </w:pPr>
      <w:rPr>
        <w:rFonts w:ascii="Symbol" w:hAnsi="Symbol" w:hint="default"/>
      </w:rPr>
    </w:lvl>
    <w:lvl w:ilvl="1" w:tplc="08090003">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num w:numId="1" w16cid:durableId="1915779073">
    <w:abstractNumId w:val="7"/>
  </w:num>
  <w:num w:numId="2" w16cid:durableId="1918975743">
    <w:abstractNumId w:val="10"/>
  </w:num>
  <w:num w:numId="3" w16cid:durableId="377364078">
    <w:abstractNumId w:val="3"/>
  </w:num>
  <w:num w:numId="4" w16cid:durableId="244193869">
    <w:abstractNumId w:val="5"/>
  </w:num>
  <w:num w:numId="5" w16cid:durableId="976103423">
    <w:abstractNumId w:val="2"/>
  </w:num>
  <w:num w:numId="6" w16cid:durableId="507406328">
    <w:abstractNumId w:val="8"/>
  </w:num>
  <w:num w:numId="7" w16cid:durableId="1931809202">
    <w:abstractNumId w:val="0"/>
  </w:num>
  <w:num w:numId="8" w16cid:durableId="650250985">
    <w:abstractNumId w:val="4"/>
  </w:num>
  <w:num w:numId="9" w16cid:durableId="961497586">
    <w:abstractNumId w:val="1"/>
  </w:num>
  <w:num w:numId="10" w16cid:durableId="1640769336">
    <w:abstractNumId w:val="6"/>
  </w:num>
  <w:num w:numId="11" w16cid:durableId="2021387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9A"/>
    <w:rsid w:val="0008099A"/>
    <w:rsid w:val="000A3516"/>
    <w:rsid w:val="000C09E5"/>
    <w:rsid w:val="001E2BBF"/>
    <w:rsid w:val="00252C2F"/>
    <w:rsid w:val="002638F4"/>
    <w:rsid w:val="002A3AC7"/>
    <w:rsid w:val="00324EF3"/>
    <w:rsid w:val="003314F3"/>
    <w:rsid w:val="003C499A"/>
    <w:rsid w:val="003F432F"/>
    <w:rsid w:val="004344C6"/>
    <w:rsid w:val="00445AB6"/>
    <w:rsid w:val="0047063E"/>
    <w:rsid w:val="004810A6"/>
    <w:rsid w:val="00482F9D"/>
    <w:rsid w:val="00492482"/>
    <w:rsid w:val="004D00EA"/>
    <w:rsid w:val="00514A3B"/>
    <w:rsid w:val="0052701F"/>
    <w:rsid w:val="005573E7"/>
    <w:rsid w:val="005E6FB1"/>
    <w:rsid w:val="00613271"/>
    <w:rsid w:val="006C78BA"/>
    <w:rsid w:val="006F16A5"/>
    <w:rsid w:val="007831D9"/>
    <w:rsid w:val="0080329B"/>
    <w:rsid w:val="00832191"/>
    <w:rsid w:val="00835B8C"/>
    <w:rsid w:val="0086466E"/>
    <w:rsid w:val="00895D91"/>
    <w:rsid w:val="00920102"/>
    <w:rsid w:val="00951A58"/>
    <w:rsid w:val="00952317"/>
    <w:rsid w:val="00982621"/>
    <w:rsid w:val="00A208E9"/>
    <w:rsid w:val="00B21D46"/>
    <w:rsid w:val="00B60155"/>
    <w:rsid w:val="00B6121B"/>
    <w:rsid w:val="00BB6268"/>
    <w:rsid w:val="00C200DE"/>
    <w:rsid w:val="00C37439"/>
    <w:rsid w:val="00C76C77"/>
    <w:rsid w:val="00D14B5A"/>
    <w:rsid w:val="00D3507E"/>
    <w:rsid w:val="00D42CFD"/>
    <w:rsid w:val="00D72008"/>
    <w:rsid w:val="00DC19BA"/>
    <w:rsid w:val="00DD3DE5"/>
    <w:rsid w:val="00DE4147"/>
    <w:rsid w:val="00E016FC"/>
    <w:rsid w:val="00E50FA3"/>
    <w:rsid w:val="00EF353F"/>
    <w:rsid w:val="00F036DB"/>
    <w:rsid w:val="00F921A5"/>
    <w:rsid w:val="00FA6AFF"/>
    <w:rsid w:val="00FC1CCE"/>
    <w:rsid w:val="00FF1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4AD18"/>
  <w15:docId w15:val="{2B513FB1-606D-4542-9E67-98BA174F6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14"/>
      <w:outlineLvl w:val="0"/>
    </w:pPr>
    <w:rPr>
      <w:rFonts w:ascii="Arial Black" w:eastAsia="Arial Black" w:hAnsi="Arial Black" w:cs="Arial Black"/>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1"/>
    <w:qFormat/>
    <w:rsid w:val="00C200DE"/>
    <w:pPr>
      <w:spacing w:before="240"/>
      <w:ind w:left="142"/>
      <w:jc w:val="both"/>
    </w:pPr>
    <w:rPr>
      <w:rFonts w:ascii="CMU Bright" w:hAnsi="CMU Bright"/>
      <w:kern w:val="20"/>
      <w:sz w:val="20"/>
      <w:szCs w:val="20"/>
    </w:rPr>
  </w:style>
  <w:style w:type="paragraph" w:styleId="Title">
    <w:name w:val="Title"/>
    <w:basedOn w:val="Normal"/>
    <w:autoRedefine/>
    <w:uiPriority w:val="10"/>
    <w:qFormat/>
    <w:rsid w:val="005573E7"/>
    <w:pPr>
      <w:spacing w:before="1"/>
      <w:ind w:left="114"/>
    </w:pPr>
    <w:rPr>
      <w:rFonts w:ascii="Montserrat Bold" w:eastAsia="Arial Black" w:hAnsi="Montserrat Bold" w:cs="Arial Black"/>
      <w:sz w:val="28"/>
      <w:szCs w:val="28"/>
    </w:rPr>
  </w:style>
  <w:style w:type="paragraph" w:styleId="ListParagraph">
    <w:name w:val="List Paragraph"/>
    <w:basedOn w:val="Normal"/>
    <w:link w:val="ListParagraphChar"/>
    <w:uiPriority w:val="1"/>
    <w:qFormat/>
    <w:pPr>
      <w:ind w:left="447" w:hanging="403"/>
    </w:pPr>
    <w:rPr>
      <w:rFonts w:ascii="Arial Black" w:eastAsia="Arial Black" w:hAnsi="Arial Black" w:cs="Arial Black"/>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329B"/>
    <w:pPr>
      <w:tabs>
        <w:tab w:val="center" w:pos="4513"/>
        <w:tab w:val="right" w:pos="9026"/>
      </w:tabs>
    </w:pPr>
  </w:style>
  <w:style w:type="character" w:customStyle="1" w:styleId="HeaderChar">
    <w:name w:val="Header Char"/>
    <w:basedOn w:val="DefaultParagraphFont"/>
    <w:link w:val="Header"/>
    <w:uiPriority w:val="99"/>
    <w:rsid w:val="0080329B"/>
    <w:rPr>
      <w:rFonts w:ascii="Arial" w:eastAsia="Arial" w:hAnsi="Arial" w:cs="Arial"/>
    </w:rPr>
  </w:style>
  <w:style w:type="paragraph" w:styleId="Footer">
    <w:name w:val="footer"/>
    <w:basedOn w:val="Normal"/>
    <w:link w:val="FooterChar"/>
    <w:uiPriority w:val="99"/>
    <w:unhideWhenUsed/>
    <w:rsid w:val="0080329B"/>
    <w:pPr>
      <w:tabs>
        <w:tab w:val="center" w:pos="4513"/>
        <w:tab w:val="right" w:pos="9026"/>
      </w:tabs>
    </w:pPr>
  </w:style>
  <w:style w:type="character" w:customStyle="1" w:styleId="FooterChar">
    <w:name w:val="Footer Char"/>
    <w:basedOn w:val="DefaultParagraphFont"/>
    <w:link w:val="Footer"/>
    <w:uiPriority w:val="99"/>
    <w:rsid w:val="0080329B"/>
    <w:rPr>
      <w:rFonts w:ascii="Arial" w:eastAsia="Arial" w:hAnsi="Arial" w:cs="Arial"/>
    </w:rPr>
  </w:style>
  <w:style w:type="character" w:styleId="Hyperlink">
    <w:name w:val="Hyperlink"/>
    <w:basedOn w:val="DefaultParagraphFont"/>
    <w:uiPriority w:val="99"/>
    <w:unhideWhenUsed/>
    <w:rsid w:val="002A3AC7"/>
    <w:rPr>
      <w:color w:val="0000FF" w:themeColor="hyperlink"/>
      <w:u w:val="single"/>
    </w:rPr>
  </w:style>
  <w:style w:type="character" w:styleId="UnresolvedMention">
    <w:name w:val="Unresolved Mention"/>
    <w:basedOn w:val="DefaultParagraphFont"/>
    <w:uiPriority w:val="99"/>
    <w:semiHidden/>
    <w:unhideWhenUsed/>
    <w:rsid w:val="002A3AC7"/>
    <w:rPr>
      <w:color w:val="605E5C"/>
      <w:shd w:val="clear" w:color="auto" w:fill="E1DFDD"/>
    </w:rPr>
  </w:style>
  <w:style w:type="paragraph" w:customStyle="1" w:styleId="SectionTitle">
    <w:name w:val="Section Title"/>
    <w:basedOn w:val="BodyText"/>
    <w:link w:val="SectionTitleChar"/>
    <w:autoRedefine/>
    <w:qFormat/>
    <w:rsid w:val="00920102"/>
    <w:pPr>
      <w:numPr>
        <w:numId w:val="1"/>
      </w:numPr>
      <w:spacing w:after="240"/>
    </w:pPr>
    <w:rPr>
      <w:rFonts w:ascii="Montserrat" w:hAnsi="Montserrat"/>
      <w:b/>
      <w:sz w:val="24"/>
    </w:rPr>
  </w:style>
  <w:style w:type="character" w:customStyle="1" w:styleId="ListParagraphChar">
    <w:name w:val="List Paragraph Char"/>
    <w:basedOn w:val="DefaultParagraphFont"/>
    <w:link w:val="ListParagraph"/>
    <w:uiPriority w:val="1"/>
    <w:rsid w:val="005573E7"/>
    <w:rPr>
      <w:rFonts w:ascii="Arial Black" w:eastAsia="Arial Black" w:hAnsi="Arial Black" w:cs="Arial Black"/>
    </w:rPr>
  </w:style>
  <w:style w:type="character" w:customStyle="1" w:styleId="SectionTitleChar">
    <w:name w:val="Section Title Char"/>
    <w:basedOn w:val="ListParagraphChar"/>
    <w:link w:val="SectionTitle"/>
    <w:rsid w:val="00920102"/>
    <w:rPr>
      <w:rFonts w:ascii="Montserrat" w:eastAsia="Arial" w:hAnsi="Montserrat" w:cs="Arial"/>
      <w:b/>
      <w:sz w:val="24"/>
      <w:szCs w:val="20"/>
    </w:rPr>
  </w:style>
  <w:style w:type="character" w:customStyle="1" w:styleId="Heading1Char">
    <w:name w:val="Heading 1 Char"/>
    <w:basedOn w:val="DefaultParagraphFont"/>
    <w:link w:val="Heading1"/>
    <w:uiPriority w:val="9"/>
    <w:rsid w:val="00BB6268"/>
    <w:rPr>
      <w:rFonts w:ascii="Arial Black" w:eastAsia="Arial Black" w:hAnsi="Arial Black" w:cs="Arial Black"/>
      <w:sz w:val="24"/>
      <w:szCs w:val="24"/>
    </w:rPr>
  </w:style>
  <w:style w:type="character" w:customStyle="1" w:styleId="BodyTextChar">
    <w:name w:val="Body Text Char"/>
    <w:basedOn w:val="DefaultParagraphFont"/>
    <w:link w:val="BodyText"/>
    <w:uiPriority w:val="1"/>
    <w:rsid w:val="00C200DE"/>
    <w:rPr>
      <w:rFonts w:ascii="CMU Bright" w:eastAsia="Arial" w:hAnsi="CMU Bright" w:cs="Arial"/>
      <w:kern w:val="20"/>
      <w:sz w:val="20"/>
      <w:szCs w:val="20"/>
    </w:rPr>
  </w:style>
  <w:style w:type="paragraph" w:customStyle="1" w:styleId="Subsection">
    <w:name w:val="Sub section"/>
    <w:basedOn w:val="SectionTitle"/>
    <w:link w:val="SubsectionChar"/>
    <w:autoRedefine/>
    <w:qFormat/>
    <w:rsid w:val="00BB6268"/>
    <w:pPr>
      <w:numPr>
        <w:ilvl w:val="1"/>
      </w:numPr>
    </w:pPr>
    <w:rPr>
      <w:sz w:val="22"/>
    </w:rPr>
  </w:style>
  <w:style w:type="character" w:customStyle="1" w:styleId="SubsectionChar">
    <w:name w:val="Sub section Char"/>
    <w:basedOn w:val="SectionTitleChar"/>
    <w:link w:val="Subsection"/>
    <w:rsid w:val="00BB6268"/>
    <w:rPr>
      <w:rFonts w:ascii="Montserrat" w:eastAsia="Arial" w:hAnsi="Montserrat" w:cs="Arial"/>
      <w:b/>
      <w:sz w:val="24"/>
      <w:szCs w:val="20"/>
    </w:rPr>
  </w:style>
  <w:style w:type="paragraph" w:styleId="Bibliography">
    <w:name w:val="Bibliography"/>
    <w:basedOn w:val="Normal"/>
    <w:next w:val="Normal"/>
    <w:uiPriority w:val="37"/>
    <w:unhideWhenUsed/>
    <w:rsid w:val="00EF353F"/>
  </w:style>
  <w:style w:type="paragraph" w:customStyle="1" w:styleId="ReferencesStyle">
    <w:name w:val="References Style"/>
    <w:basedOn w:val="Heading1"/>
    <w:link w:val="ReferencesStyleChar"/>
    <w:qFormat/>
    <w:rsid w:val="003314F3"/>
    <w:rPr>
      <w:rFonts w:ascii="CMU Bright" w:hAnsi="CMU Bright"/>
      <w:sz w:val="16"/>
    </w:rPr>
  </w:style>
  <w:style w:type="character" w:customStyle="1" w:styleId="ReferencesStyleChar">
    <w:name w:val="References Style Char"/>
    <w:basedOn w:val="Heading1Char"/>
    <w:link w:val="ReferencesStyle"/>
    <w:rsid w:val="003314F3"/>
    <w:rPr>
      <w:rFonts w:ascii="CMU Bright" w:eastAsia="Arial Black" w:hAnsi="CMU Bright" w:cs="Arial Black"/>
      <w:sz w:val="16"/>
      <w:szCs w:val="24"/>
    </w:rPr>
  </w:style>
  <w:style w:type="character" w:styleId="FollowedHyperlink">
    <w:name w:val="FollowedHyperlink"/>
    <w:basedOn w:val="DefaultParagraphFont"/>
    <w:uiPriority w:val="99"/>
    <w:semiHidden/>
    <w:unhideWhenUsed/>
    <w:rsid w:val="00952317"/>
    <w:rPr>
      <w:color w:val="800080" w:themeColor="followedHyperlink"/>
      <w:u w:val="single"/>
    </w:rPr>
  </w:style>
  <w:style w:type="paragraph" w:styleId="Caption">
    <w:name w:val="caption"/>
    <w:basedOn w:val="Normal"/>
    <w:next w:val="Normal"/>
    <w:link w:val="CaptionChar"/>
    <w:uiPriority w:val="35"/>
    <w:unhideWhenUsed/>
    <w:qFormat/>
    <w:rsid w:val="00952317"/>
    <w:pPr>
      <w:spacing w:after="200"/>
    </w:pPr>
    <w:rPr>
      <w:i/>
      <w:iCs/>
      <w:color w:val="1F497D" w:themeColor="text2"/>
      <w:sz w:val="18"/>
      <w:szCs w:val="18"/>
    </w:rPr>
  </w:style>
  <w:style w:type="paragraph" w:customStyle="1" w:styleId="FigureCaption">
    <w:name w:val="Figure Caption"/>
    <w:basedOn w:val="Caption"/>
    <w:link w:val="FigureCaptionChar"/>
    <w:qFormat/>
    <w:rsid w:val="00D42CFD"/>
    <w:pPr>
      <w:spacing w:before="120" w:after="320"/>
      <w:jc w:val="center"/>
    </w:pPr>
    <w:rPr>
      <w:rFonts w:ascii="CMU Bright" w:hAnsi="CMU Bright"/>
      <w:color w:val="auto"/>
    </w:rPr>
  </w:style>
  <w:style w:type="character" w:customStyle="1" w:styleId="CaptionChar">
    <w:name w:val="Caption Char"/>
    <w:basedOn w:val="DefaultParagraphFont"/>
    <w:link w:val="Caption"/>
    <w:uiPriority w:val="35"/>
    <w:rsid w:val="00952317"/>
    <w:rPr>
      <w:rFonts w:ascii="Arial" w:eastAsia="Arial" w:hAnsi="Arial" w:cs="Arial"/>
      <w:i/>
      <w:iCs/>
      <w:color w:val="1F497D" w:themeColor="text2"/>
      <w:sz w:val="18"/>
      <w:szCs w:val="18"/>
    </w:rPr>
  </w:style>
  <w:style w:type="character" w:customStyle="1" w:styleId="FigureCaptionChar">
    <w:name w:val="Figure Caption Char"/>
    <w:basedOn w:val="CaptionChar"/>
    <w:link w:val="FigureCaption"/>
    <w:rsid w:val="00D42CFD"/>
    <w:rPr>
      <w:rFonts w:ascii="CMU Bright" w:eastAsia="Arial" w:hAnsi="CMU Bright" w:cs="Arial"/>
      <w:i/>
      <w:iCs/>
      <w:color w:val="1F497D" w:themeColor="text2"/>
      <w:sz w:val="18"/>
      <w:szCs w:val="18"/>
    </w:rPr>
  </w:style>
  <w:style w:type="table" w:styleId="TableGrid">
    <w:name w:val="Table Grid"/>
    <w:basedOn w:val="TableNormal"/>
    <w:uiPriority w:val="39"/>
    <w:rsid w:val="00D72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723856">
      <w:bodyDiv w:val="1"/>
      <w:marLeft w:val="0"/>
      <w:marRight w:val="0"/>
      <w:marTop w:val="0"/>
      <w:marBottom w:val="0"/>
      <w:divBdr>
        <w:top w:val="none" w:sz="0" w:space="0" w:color="auto"/>
        <w:left w:val="none" w:sz="0" w:space="0" w:color="auto"/>
        <w:bottom w:val="none" w:sz="0" w:space="0" w:color="auto"/>
        <w:right w:val="none" w:sz="0" w:space="0" w:color="auto"/>
      </w:divBdr>
    </w:div>
    <w:div w:id="281574662">
      <w:bodyDiv w:val="1"/>
      <w:marLeft w:val="0"/>
      <w:marRight w:val="0"/>
      <w:marTop w:val="0"/>
      <w:marBottom w:val="0"/>
      <w:divBdr>
        <w:top w:val="none" w:sz="0" w:space="0" w:color="auto"/>
        <w:left w:val="none" w:sz="0" w:space="0" w:color="auto"/>
        <w:bottom w:val="none" w:sz="0" w:space="0" w:color="auto"/>
        <w:right w:val="none" w:sz="0" w:space="0" w:color="auto"/>
      </w:divBdr>
    </w:div>
    <w:div w:id="348872621">
      <w:bodyDiv w:val="1"/>
      <w:marLeft w:val="0"/>
      <w:marRight w:val="0"/>
      <w:marTop w:val="0"/>
      <w:marBottom w:val="0"/>
      <w:divBdr>
        <w:top w:val="none" w:sz="0" w:space="0" w:color="auto"/>
        <w:left w:val="none" w:sz="0" w:space="0" w:color="auto"/>
        <w:bottom w:val="none" w:sz="0" w:space="0" w:color="auto"/>
        <w:right w:val="none" w:sz="0" w:space="0" w:color="auto"/>
      </w:divBdr>
    </w:div>
    <w:div w:id="710300675">
      <w:bodyDiv w:val="1"/>
      <w:marLeft w:val="0"/>
      <w:marRight w:val="0"/>
      <w:marTop w:val="0"/>
      <w:marBottom w:val="0"/>
      <w:divBdr>
        <w:top w:val="none" w:sz="0" w:space="0" w:color="auto"/>
        <w:left w:val="none" w:sz="0" w:space="0" w:color="auto"/>
        <w:bottom w:val="none" w:sz="0" w:space="0" w:color="auto"/>
        <w:right w:val="none" w:sz="0" w:space="0" w:color="auto"/>
      </w:divBdr>
    </w:div>
    <w:div w:id="772750900">
      <w:bodyDiv w:val="1"/>
      <w:marLeft w:val="0"/>
      <w:marRight w:val="0"/>
      <w:marTop w:val="0"/>
      <w:marBottom w:val="0"/>
      <w:divBdr>
        <w:top w:val="none" w:sz="0" w:space="0" w:color="auto"/>
        <w:left w:val="none" w:sz="0" w:space="0" w:color="auto"/>
        <w:bottom w:val="none" w:sz="0" w:space="0" w:color="auto"/>
        <w:right w:val="none" w:sz="0" w:space="0" w:color="auto"/>
      </w:divBdr>
    </w:div>
    <w:div w:id="810712743">
      <w:bodyDiv w:val="1"/>
      <w:marLeft w:val="0"/>
      <w:marRight w:val="0"/>
      <w:marTop w:val="0"/>
      <w:marBottom w:val="0"/>
      <w:divBdr>
        <w:top w:val="none" w:sz="0" w:space="0" w:color="auto"/>
        <w:left w:val="none" w:sz="0" w:space="0" w:color="auto"/>
        <w:bottom w:val="none" w:sz="0" w:space="0" w:color="auto"/>
        <w:right w:val="none" w:sz="0" w:space="0" w:color="auto"/>
      </w:divBdr>
    </w:div>
    <w:div w:id="1198858253">
      <w:bodyDiv w:val="1"/>
      <w:marLeft w:val="0"/>
      <w:marRight w:val="0"/>
      <w:marTop w:val="0"/>
      <w:marBottom w:val="0"/>
      <w:divBdr>
        <w:top w:val="none" w:sz="0" w:space="0" w:color="auto"/>
        <w:left w:val="none" w:sz="0" w:space="0" w:color="auto"/>
        <w:bottom w:val="none" w:sz="0" w:space="0" w:color="auto"/>
        <w:right w:val="none" w:sz="0" w:space="0" w:color="auto"/>
      </w:divBdr>
    </w:div>
    <w:div w:id="1395541468">
      <w:bodyDiv w:val="1"/>
      <w:marLeft w:val="0"/>
      <w:marRight w:val="0"/>
      <w:marTop w:val="0"/>
      <w:marBottom w:val="0"/>
      <w:divBdr>
        <w:top w:val="none" w:sz="0" w:space="0" w:color="auto"/>
        <w:left w:val="none" w:sz="0" w:space="0" w:color="auto"/>
        <w:bottom w:val="none" w:sz="0" w:space="0" w:color="auto"/>
        <w:right w:val="none" w:sz="0" w:space="0" w:color="auto"/>
      </w:divBdr>
    </w:div>
    <w:div w:id="1585533131">
      <w:bodyDiv w:val="1"/>
      <w:marLeft w:val="0"/>
      <w:marRight w:val="0"/>
      <w:marTop w:val="0"/>
      <w:marBottom w:val="0"/>
      <w:divBdr>
        <w:top w:val="none" w:sz="0" w:space="0" w:color="auto"/>
        <w:left w:val="none" w:sz="0" w:space="0" w:color="auto"/>
        <w:bottom w:val="none" w:sz="0" w:space="0" w:color="auto"/>
        <w:right w:val="none" w:sz="0" w:space="0" w:color="auto"/>
      </w:divBdr>
    </w:div>
    <w:div w:id="1652639188">
      <w:bodyDiv w:val="1"/>
      <w:marLeft w:val="0"/>
      <w:marRight w:val="0"/>
      <w:marTop w:val="0"/>
      <w:marBottom w:val="0"/>
      <w:divBdr>
        <w:top w:val="none" w:sz="0" w:space="0" w:color="auto"/>
        <w:left w:val="none" w:sz="0" w:space="0" w:color="auto"/>
        <w:bottom w:val="none" w:sz="0" w:space="0" w:color="auto"/>
        <w:right w:val="none" w:sz="0" w:space="0" w:color="auto"/>
      </w:divBdr>
    </w:div>
    <w:div w:id="1726414961">
      <w:bodyDiv w:val="1"/>
      <w:marLeft w:val="0"/>
      <w:marRight w:val="0"/>
      <w:marTop w:val="0"/>
      <w:marBottom w:val="0"/>
      <w:divBdr>
        <w:top w:val="none" w:sz="0" w:space="0" w:color="auto"/>
        <w:left w:val="none" w:sz="0" w:space="0" w:color="auto"/>
        <w:bottom w:val="none" w:sz="0" w:space="0" w:color="auto"/>
        <w:right w:val="none" w:sz="0" w:space="0" w:color="auto"/>
      </w:divBdr>
    </w:div>
    <w:div w:id="21197185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1001fonts.com/montserrat-font.html"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1001fonts.com/cmu-font.html" TargetMode="External"/><Relationship Id="rId23" Type="http://schemas.openxmlformats.org/officeDocument/2006/relationships/fontTable" Target="fontTable.xml"/><Relationship Id="rId10" Type="http://schemas.openxmlformats.org/officeDocument/2006/relationships/hyperlink" Target="https://doi.org/10.7423/XJENZA.2022.x.xx"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xjenza.org" TargetMode="External"/><Relationship Id="rId14" Type="http://schemas.openxmlformats.org/officeDocument/2006/relationships/footer" Target="footer2.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mailto:john.doe@harvard.ed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john.doe@harvard.edu"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xjenza.org/" TargetMode="External"/><Relationship Id="rId2" Type="http://schemas.openxmlformats.org/officeDocument/2006/relationships/hyperlink" Target="https://doi.org/10.7423/XJENZA.2022.x.xx" TargetMode="External"/><Relationship Id="rId1" Type="http://schemas.openxmlformats.org/officeDocument/2006/relationships/hyperlink" Target="https://doi.org/10.7423/XJENZA.2022.x.xx" TargetMode="External"/><Relationship Id="rId4" Type="http://schemas.openxmlformats.org/officeDocument/2006/relationships/hyperlink" Target="https://xjenza.org/"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https://xjenza.org/" TargetMode="External"/><Relationship Id="rId2" Type="http://schemas.openxmlformats.org/officeDocument/2006/relationships/hyperlink" Target="https://doi.org/10.7423/XJENZA.2022.x.xx" TargetMode="External"/><Relationship Id="rId1" Type="http://schemas.openxmlformats.org/officeDocument/2006/relationships/hyperlink" Target="https://doi.org/10.7423/XJENZA.2022.x.xx" TargetMode="External"/><Relationship Id="rId4" Type="http://schemas.openxmlformats.org/officeDocument/2006/relationships/hyperlink" Target="https://xjenza.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iversity%20Work\Administrative\Xjenza\Xjenza_Article_Word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HeK16</b:Tag>
    <b:SourceType>ConferenceProceedings</b:SourceType>
    <b:Guid>{8814D285-F20E-4E12-BCD8-B47ED836AACF}</b:Guid>
    <b:Title>Deep Residual Learning for Image Recognition.</b:Title>
    <b:Year>2016</b:Year>
    <b:Author>
      <b:Author>
        <b:NameList>
          <b:Person>
            <b:Last>He</b:Last>
            <b:First>K.,</b:First>
            <b:Middle>Zhang, X., Ren, S., &amp; Sun, J</b:Middle>
          </b:Person>
        </b:NameList>
      </b:Author>
    </b:Author>
    <b:Pages>770-778</b:Pages>
    <b:ConferenceName>Proceedings of the IEEE Conference on Computer Vision and Pattern Recognition (CVPR),</b:ConferenceName>
    <b:RefOrder>1</b:RefOrder>
  </b:Source>
</b:Sources>
</file>

<file path=customXml/itemProps1.xml><?xml version="1.0" encoding="utf-8"?>
<ds:datastoreItem xmlns:ds="http://schemas.openxmlformats.org/officeDocument/2006/customXml" ds:itemID="{84B7EE66-5B46-4CE0-8918-D43B7856C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Xjenza_Article_Word_Template.dotx</Template>
  <TotalTime>0</TotalTime>
  <Pages>6</Pages>
  <Words>1644</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Xjenza Article Word Template</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Xjenza Article Word Template</dc:title>
  <dc:subject/>
  <dc:creator>Alexandra Bonnici</dc:creator>
  <cp:keywords>Xjenza Online, Template</cp:keywords>
  <dc:description/>
  <cp:lastModifiedBy>Alexandra Bonnici</cp:lastModifiedBy>
  <cp:revision>1</cp:revision>
  <cp:lastPrinted>2024-07-29T18:59:00Z</cp:lastPrinted>
  <dcterms:created xsi:type="dcterms:W3CDTF">2025-12-09T13:28:00Z</dcterms:created>
  <dcterms:modified xsi:type="dcterms:W3CDTF">2025-12-09T13:29:00Z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2024-07-24T00:00:00Z</vt:filetime>
  </property>
  <property fmtid="{D5CDD505-2E9C-101B-9397-08002B2CF9AE}" pid="3" name="Creator">
    <vt:lpwstr>Created with vim+LaTeX</vt:lpwstr>
  </property>
  <property fmtid="{D5CDD505-2E9C-101B-9397-08002B2CF9AE}" pid="4" name="LastSaved">
    <vt:filetime>2024-07-28T00:00:00Z</vt:filetime>
  </property>
  <property fmtid="{D5CDD505-2E9C-101B-9397-08002B2CF9AE}" pid="5" name="PTEX.Fullbanner">
    <vt:lpwstr>This is pdfTeX, Version 3.141592653-2.6-1.40.26 (TeX Live 2024) kpathsea version 6.4.0</vt:lpwstr>
  </property>
  <property fmtid="{D5CDD505-2E9C-101B-9397-08002B2CF9AE}" pid="6" name="Producer">
    <vt:lpwstr>pdfTeX-1.40.26</vt:lpwstr>
  </property>
</Properties>
</file>